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Vertstabell"/>
        <w:tblW w:w="0" w:type="auto"/>
        <w:tblLayout w:type="fixed"/>
        <w:tblLook w:val="04A0" w:firstRow="1" w:lastRow="0" w:firstColumn="1" w:lastColumn="0" w:noHBand="0" w:noVBand="1"/>
        <w:tblDescription w:val="Oppsettabell for utsiden av tredelt brosjyre"/>
      </w:tblPr>
      <w:tblGrid>
        <w:gridCol w:w="3741"/>
        <w:gridCol w:w="724"/>
        <w:gridCol w:w="502"/>
        <w:gridCol w:w="4815"/>
        <w:gridCol w:w="718"/>
        <w:gridCol w:w="3900"/>
      </w:tblGrid>
      <w:tr w:rsidR="00D418B9" w:rsidRPr="00817542" w14:paraId="23E3E0D4" w14:textId="77777777">
        <w:trPr>
          <w:trHeight w:hRule="exact" w:val="10800"/>
        </w:trPr>
        <w:tc>
          <w:tcPr>
            <w:tcW w:w="3741" w:type="dxa"/>
          </w:tcPr>
          <w:tbl>
            <w:tblPr>
              <w:tblStyle w:val="Vertstabell"/>
              <w:tblW w:w="3969" w:type="dxa"/>
              <w:tblLayout w:type="fixed"/>
              <w:tblLook w:val="04A0" w:firstRow="1" w:lastRow="0" w:firstColumn="1" w:lastColumn="0" w:noHBand="0" w:noVBand="1"/>
            </w:tblPr>
            <w:tblGrid>
              <w:gridCol w:w="3969"/>
            </w:tblGrid>
            <w:tr w:rsidR="00D418B9" w:rsidRPr="00386C18" w14:paraId="23E3E0B5" w14:textId="77777777" w:rsidTr="00C21385">
              <w:trPr>
                <w:trHeight w:hRule="exact" w:val="9864"/>
              </w:trPr>
              <w:tc>
                <w:tcPr>
                  <w:tcW w:w="5000" w:type="pct"/>
                  <w:shd w:val="clear" w:color="auto" w:fill="B8DEA3" w:themeFill="accent3" w:themeFillTint="99"/>
                </w:tcPr>
                <w:p w14:paraId="23E3E0AF" w14:textId="33B8F65F" w:rsidR="00D418B9" w:rsidRPr="002E3A42" w:rsidRDefault="00627928">
                  <w:pPr>
                    <w:pStyle w:val="Blokkoverskrift"/>
                    <w:rPr>
                      <w:noProof/>
                      <w:color w:val="auto"/>
                      <w:sz w:val="30"/>
                      <w:szCs w:val="30"/>
                      <w:lang w:val="nb-NO"/>
                    </w:rPr>
                  </w:pPr>
                  <w:r w:rsidRPr="002E3A42">
                    <w:rPr>
                      <w:noProof/>
                      <w:color w:val="auto"/>
                      <w:sz w:val="30"/>
                      <w:szCs w:val="30"/>
                      <w:lang w:val="nb-NO"/>
                    </w:rPr>
                    <w:t>Såpespon</w:t>
                  </w:r>
                </w:p>
                <w:p w14:paraId="28FD4C3E" w14:textId="77777777" w:rsidR="00C65CC0" w:rsidRDefault="00C65CC0">
                  <w:pPr>
                    <w:pStyle w:val="Blokkoverskrift"/>
                    <w:rPr>
                      <w:noProof/>
                      <w:color w:val="auto"/>
                      <w:sz w:val="24"/>
                      <w:szCs w:val="10"/>
                      <w:lang w:val="nb-NO"/>
                    </w:rPr>
                  </w:pPr>
                </w:p>
                <w:p w14:paraId="59D074B9" w14:textId="578DF4B2" w:rsidR="00822E13" w:rsidRPr="0020434D" w:rsidRDefault="0081303D">
                  <w:pPr>
                    <w:pStyle w:val="Blokkoverskrift"/>
                    <w:rPr>
                      <w:noProof/>
                      <w:color w:val="auto"/>
                      <w:sz w:val="22"/>
                      <w:szCs w:val="8"/>
                      <w:lang w:val="nb-NO"/>
                    </w:rPr>
                  </w:pPr>
                  <w:r w:rsidRPr="0020434D">
                    <w:rPr>
                      <w:noProof/>
                      <w:color w:val="auto"/>
                      <w:sz w:val="22"/>
                      <w:szCs w:val="8"/>
                      <w:lang w:val="nb-NO"/>
                    </w:rPr>
                    <w:t>«</w:t>
                  </w:r>
                  <w:r w:rsidR="00822E13" w:rsidRPr="0020434D">
                    <w:rPr>
                      <w:noProof/>
                      <w:color w:val="auto"/>
                      <w:sz w:val="22"/>
                      <w:szCs w:val="8"/>
                      <w:lang w:val="nb-NO"/>
                    </w:rPr>
                    <w:t xml:space="preserve">På Stell er laget av naturlige oljer og </w:t>
                  </w:r>
                  <w:r w:rsidR="00C65CC0" w:rsidRPr="0020434D">
                    <w:rPr>
                      <w:noProof/>
                      <w:color w:val="auto"/>
                      <w:sz w:val="22"/>
                      <w:szCs w:val="8"/>
                      <w:lang w:val="nb-NO"/>
                    </w:rPr>
                    <w:t>effektive ingredienser fra sitron.</w:t>
                  </w:r>
                  <w:r w:rsidR="00BF146D" w:rsidRPr="0020434D">
                    <w:rPr>
                      <w:noProof/>
                      <w:color w:val="auto"/>
                      <w:sz w:val="22"/>
                      <w:szCs w:val="8"/>
                      <w:lang w:val="nb-NO"/>
                    </w:rPr>
                    <w:t xml:space="preserve"> Det er denne unike sammensetningen som</w:t>
                  </w:r>
                  <w:r w:rsidR="004862C3" w:rsidRPr="0020434D">
                    <w:rPr>
                      <w:noProof/>
                      <w:color w:val="auto"/>
                      <w:sz w:val="22"/>
                      <w:szCs w:val="8"/>
                      <w:lang w:val="nb-NO"/>
                    </w:rPr>
                    <w:t xml:space="preserve"> gjør at produktene både rengjør og pleier.</w:t>
                  </w:r>
                  <w:r w:rsidRPr="0020434D">
                    <w:rPr>
                      <w:noProof/>
                      <w:color w:val="auto"/>
                      <w:sz w:val="22"/>
                      <w:szCs w:val="8"/>
                      <w:lang w:val="nb-NO"/>
                    </w:rPr>
                    <w:t>»</w:t>
                  </w:r>
                </w:p>
                <w:p w14:paraId="7BF14553" w14:textId="5C2300C9" w:rsidR="00BC100A" w:rsidRDefault="00BC100A">
                  <w:pPr>
                    <w:pStyle w:val="Blokkoverskrift"/>
                    <w:rPr>
                      <w:noProof/>
                      <w:color w:val="auto"/>
                      <w:sz w:val="24"/>
                      <w:szCs w:val="10"/>
                      <w:lang w:val="nb-NO"/>
                    </w:rPr>
                  </w:pPr>
                </w:p>
                <w:p w14:paraId="45E1F6FC" w14:textId="77777777" w:rsidR="00BC100A" w:rsidRPr="00C65CC0" w:rsidRDefault="00BC100A">
                  <w:pPr>
                    <w:pStyle w:val="Blokkoverskrift"/>
                    <w:rPr>
                      <w:noProof/>
                      <w:color w:val="auto"/>
                      <w:sz w:val="24"/>
                      <w:szCs w:val="10"/>
                      <w:lang w:val="nb-NO"/>
                    </w:rPr>
                  </w:pPr>
                </w:p>
                <w:p w14:paraId="5027AFB2" w14:textId="5702F7D8" w:rsidR="00822E13" w:rsidRDefault="00BC100A">
                  <w:pPr>
                    <w:pStyle w:val="Blokkoverskrift"/>
                    <w:rPr>
                      <w:noProof/>
                      <w:color w:val="auto"/>
                      <w:lang w:val="nb-NO"/>
                    </w:rPr>
                  </w:pPr>
                  <w:r>
                    <w:rPr>
                      <w:noProof/>
                      <w:lang w:val="nb-NO"/>
                    </w:rPr>
                    <w:drawing>
                      <wp:inline distT="0" distB="0" distL="0" distR="0" wp14:anchorId="652A2431" wp14:editId="1CBB468B">
                        <wp:extent cx="2049910" cy="1367155"/>
                        <wp:effectExtent l="0" t="0" r="7620" b="4445"/>
                        <wp:docPr id="11" name="Bilde 11" descr="Et bilde som inneholder sitter, innendørs, gulv&#10;&#10;Automatisk generert beskrivels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Bilde 11" descr="Et bilde som inneholder sitter, innendørs, gulv&#10;&#10;Automatisk generert beskrivelse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52011" cy="136855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7EB05BE" w14:textId="77777777" w:rsidR="005E042D" w:rsidRDefault="005E042D">
                  <w:pPr>
                    <w:pStyle w:val="Blokkoverskrift"/>
                    <w:rPr>
                      <w:noProof/>
                      <w:color w:val="auto"/>
                      <w:lang w:val="nb-NO"/>
                    </w:rPr>
                  </w:pPr>
                </w:p>
                <w:p w14:paraId="260E1542" w14:textId="55D6E0E4" w:rsidR="00822E13" w:rsidRDefault="00AD4810" w:rsidP="005E042D">
                  <w:pPr>
                    <w:pStyle w:val="Blokkoverskrift"/>
                    <w:jc w:val="center"/>
                    <w:rPr>
                      <w:noProof/>
                      <w:color w:val="auto"/>
                      <w:lang w:val="nb-NO"/>
                    </w:rPr>
                  </w:pPr>
                  <w:r>
                    <w:rPr>
                      <w:noProof/>
                      <w:color w:val="auto"/>
                      <w:lang w:val="nb-NO"/>
                    </w:rPr>
                    <w:drawing>
                      <wp:inline distT="0" distB="0" distL="0" distR="0" wp14:anchorId="2F7E7753" wp14:editId="73B3D271">
                        <wp:extent cx="1402080" cy="1402080"/>
                        <wp:effectExtent l="0" t="0" r="7620" b="0"/>
                        <wp:docPr id="14" name="Bilde 14" descr="Et bilde som inneholder pil&#10;&#10;Automatisk generert beskrivels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Bilde 14" descr="Et bilde som inneholder pil&#10;&#10;Automatisk generert beskrivelse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02080" cy="14020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3E3E0B4" w14:textId="0A1E98CC" w:rsidR="00B906B1" w:rsidRPr="00817542" w:rsidRDefault="00B906B1" w:rsidP="00627928">
                  <w:pPr>
                    <w:pStyle w:val="Blokktekst"/>
                    <w:spacing w:after="160"/>
                    <w:rPr>
                      <w:noProof/>
                      <w:lang w:val="nb-NO"/>
                    </w:rPr>
                  </w:pPr>
                </w:p>
              </w:tc>
            </w:tr>
            <w:tr w:rsidR="00D418B9" w:rsidRPr="00386C18" w14:paraId="23E3E0B7" w14:textId="77777777" w:rsidTr="003A206A">
              <w:trPr>
                <w:trHeight w:hRule="exact" w:val="504"/>
              </w:trPr>
              <w:tc>
                <w:tcPr>
                  <w:tcW w:w="5000" w:type="pct"/>
                  <w:shd w:val="clear" w:color="auto" w:fill="B8DEA3" w:themeFill="accent3" w:themeFillTint="99"/>
                </w:tcPr>
                <w:p w14:paraId="23E3E0B6" w14:textId="77777777" w:rsidR="00D418B9" w:rsidRPr="00817542" w:rsidRDefault="00D418B9">
                  <w:pPr>
                    <w:rPr>
                      <w:noProof/>
                      <w:lang w:val="nb-NO"/>
                    </w:rPr>
                  </w:pPr>
                </w:p>
              </w:tc>
            </w:tr>
            <w:tr w:rsidR="00D418B9" w:rsidRPr="00386C18" w14:paraId="23E3E0B9" w14:textId="77777777" w:rsidTr="00C21385">
              <w:trPr>
                <w:trHeight w:hRule="exact" w:val="216"/>
              </w:trPr>
              <w:tc>
                <w:tcPr>
                  <w:tcW w:w="5000" w:type="pct"/>
                </w:tcPr>
                <w:p w14:paraId="23E3E0B8" w14:textId="77777777" w:rsidR="00D418B9" w:rsidRPr="00817542" w:rsidRDefault="00D418B9">
                  <w:pPr>
                    <w:rPr>
                      <w:noProof/>
                      <w:lang w:val="nb-NO"/>
                    </w:rPr>
                  </w:pPr>
                </w:p>
              </w:tc>
            </w:tr>
            <w:tr w:rsidR="00D418B9" w:rsidRPr="00386C18" w14:paraId="23E3E0BB" w14:textId="77777777" w:rsidTr="003A206A">
              <w:trPr>
                <w:trHeight w:hRule="exact" w:val="216"/>
              </w:trPr>
              <w:tc>
                <w:tcPr>
                  <w:tcW w:w="5000" w:type="pct"/>
                  <w:shd w:val="clear" w:color="auto" w:fill="00B050"/>
                </w:tcPr>
                <w:p w14:paraId="23E3E0BA" w14:textId="77777777" w:rsidR="00D418B9" w:rsidRPr="00817542" w:rsidRDefault="00D418B9">
                  <w:pPr>
                    <w:rPr>
                      <w:noProof/>
                      <w:lang w:val="nb-NO"/>
                    </w:rPr>
                  </w:pPr>
                </w:p>
              </w:tc>
            </w:tr>
          </w:tbl>
          <w:p w14:paraId="23E3E0BC" w14:textId="77777777" w:rsidR="00D418B9" w:rsidRPr="00817542" w:rsidRDefault="00D418B9">
            <w:pPr>
              <w:rPr>
                <w:noProof/>
                <w:lang w:val="nb-NO"/>
              </w:rPr>
            </w:pPr>
          </w:p>
        </w:tc>
        <w:tc>
          <w:tcPr>
            <w:tcW w:w="724" w:type="dxa"/>
          </w:tcPr>
          <w:p w14:paraId="23E3E0BD" w14:textId="77777777" w:rsidR="00D418B9" w:rsidRPr="00817542" w:rsidRDefault="00D418B9">
            <w:pPr>
              <w:rPr>
                <w:noProof/>
                <w:lang w:val="nb-NO"/>
              </w:rPr>
            </w:pPr>
          </w:p>
        </w:tc>
        <w:tc>
          <w:tcPr>
            <w:tcW w:w="502" w:type="dxa"/>
          </w:tcPr>
          <w:p w14:paraId="23E3E0BE" w14:textId="77777777" w:rsidR="00D418B9" w:rsidRPr="00817542" w:rsidRDefault="00D418B9">
            <w:pPr>
              <w:rPr>
                <w:noProof/>
                <w:lang w:val="nb-NO"/>
              </w:rPr>
            </w:pPr>
          </w:p>
        </w:tc>
        <w:tc>
          <w:tcPr>
            <w:tcW w:w="4815" w:type="dxa"/>
          </w:tcPr>
          <w:tbl>
            <w:tblPr>
              <w:tblStyle w:val="Vertstabell"/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4815"/>
            </w:tblGrid>
            <w:tr w:rsidR="00D418B9" w:rsidRPr="00386C18" w14:paraId="23E3E0C0" w14:textId="77777777">
              <w:trPr>
                <w:cantSplit/>
                <w:trHeight w:hRule="exact" w:val="6480"/>
              </w:trPr>
              <w:tc>
                <w:tcPr>
                  <w:tcW w:w="5000" w:type="pct"/>
                  <w:textDirection w:val="btLr"/>
                </w:tcPr>
                <w:p w14:paraId="23E3E0BF" w14:textId="77777777" w:rsidR="00D418B9" w:rsidRPr="00817542" w:rsidRDefault="00D418B9" w:rsidP="000E0DFF">
                  <w:pPr>
                    <w:pStyle w:val="Mottaker"/>
                    <w:rPr>
                      <w:noProof/>
                      <w:lang w:val="nb-NO"/>
                    </w:rPr>
                  </w:pPr>
                </w:p>
              </w:tc>
            </w:tr>
            <w:tr w:rsidR="00D418B9" w:rsidRPr="00386C18" w14:paraId="23E3E0C2" w14:textId="77777777">
              <w:trPr>
                <w:cantSplit/>
                <w:trHeight w:hRule="exact" w:val="4320"/>
              </w:trPr>
              <w:tc>
                <w:tcPr>
                  <w:tcW w:w="5000" w:type="pct"/>
                  <w:textDirection w:val="btLr"/>
                </w:tcPr>
                <w:p w14:paraId="23E3E0C1" w14:textId="77777777" w:rsidR="00D418B9" w:rsidRPr="00817542" w:rsidRDefault="00D418B9" w:rsidP="00620396">
                  <w:pPr>
                    <w:pStyle w:val="Returadresse"/>
                    <w:rPr>
                      <w:noProof/>
                      <w:lang w:val="nb-NO"/>
                    </w:rPr>
                  </w:pPr>
                </w:p>
              </w:tc>
            </w:tr>
          </w:tbl>
          <w:p w14:paraId="23E3E0C3" w14:textId="77777777" w:rsidR="00D418B9" w:rsidRPr="00817542" w:rsidRDefault="00D418B9">
            <w:pPr>
              <w:rPr>
                <w:noProof/>
                <w:lang w:val="nb-NO"/>
              </w:rPr>
            </w:pPr>
          </w:p>
        </w:tc>
        <w:tc>
          <w:tcPr>
            <w:tcW w:w="718" w:type="dxa"/>
          </w:tcPr>
          <w:p w14:paraId="23E3E0C4" w14:textId="77777777" w:rsidR="00D418B9" w:rsidRPr="00817542" w:rsidRDefault="00D418B9">
            <w:pPr>
              <w:rPr>
                <w:noProof/>
                <w:lang w:val="nb-NO"/>
              </w:rPr>
            </w:pPr>
          </w:p>
        </w:tc>
        <w:tc>
          <w:tcPr>
            <w:tcW w:w="3900" w:type="dxa"/>
          </w:tcPr>
          <w:tbl>
            <w:tblPr>
              <w:tblStyle w:val="Vertstabell"/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3900"/>
            </w:tblGrid>
            <w:tr w:rsidR="00D418B9" w:rsidRPr="00386C18" w14:paraId="23E3E0CA" w14:textId="77777777">
              <w:trPr>
                <w:trHeight w:hRule="exact" w:val="3312"/>
              </w:trPr>
              <w:tc>
                <w:tcPr>
                  <w:tcW w:w="5000" w:type="pct"/>
                  <w:vAlign w:val="bottom"/>
                </w:tcPr>
                <w:p w14:paraId="23E3E0C5" w14:textId="77777777" w:rsidR="00D418B9" w:rsidRDefault="002762F0">
                  <w:pPr>
                    <w:pStyle w:val="Tittel"/>
                    <w:rPr>
                      <w:noProof/>
                      <w:sz w:val="52"/>
                      <w:lang w:val="nb-NO"/>
                    </w:rPr>
                  </w:pPr>
                  <w:r w:rsidRPr="002762F0">
                    <w:rPr>
                      <w:noProof/>
                      <w:sz w:val="52"/>
                      <w:lang w:val="nb-NO"/>
                    </w:rPr>
                    <w:t>Vask av bunadskjorte</w:t>
                  </w:r>
                  <w:r w:rsidR="00627928">
                    <w:rPr>
                      <w:noProof/>
                      <w:sz w:val="52"/>
                      <w:lang w:val="nb-NO"/>
                    </w:rPr>
                    <w:t xml:space="preserve">i </w:t>
                  </w:r>
                  <w:r>
                    <w:rPr>
                      <w:noProof/>
                      <w:sz w:val="52"/>
                      <w:lang w:val="nb-NO"/>
                    </w:rPr>
                    <w:t>lin</w:t>
                  </w:r>
                </w:p>
                <w:p w14:paraId="23E3E0C6" w14:textId="77777777" w:rsidR="002762F0" w:rsidRDefault="002762F0" w:rsidP="002762F0">
                  <w:pPr>
                    <w:rPr>
                      <w:lang w:val="nb-NO"/>
                    </w:rPr>
                  </w:pPr>
                </w:p>
                <w:p w14:paraId="23E3E0C7" w14:textId="77777777" w:rsidR="002762F0" w:rsidRPr="002762F0" w:rsidRDefault="002762F0" w:rsidP="002762F0">
                  <w:pPr>
                    <w:rPr>
                      <w:lang w:val="nb-NO"/>
                    </w:rPr>
                  </w:pPr>
                </w:p>
                <w:p w14:paraId="23E3E0C8" w14:textId="77777777" w:rsidR="002762F0" w:rsidRPr="00701F2B" w:rsidRDefault="007D380B" w:rsidP="00701F2B">
                  <w:pPr>
                    <w:rPr>
                      <w:rFonts w:asciiTheme="majorHAnsi" w:hAnsiTheme="majorHAnsi"/>
                      <w:b/>
                      <w:color w:val="00B050"/>
                      <w:sz w:val="52"/>
                      <w:lang w:val="nb-NO"/>
                    </w:rPr>
                  </w:pPr>
                  <w:r w:rsidRPr="00701F2B">
                    <w:rPr>
                      <w:rFonts w:asciiTheme="majorHAnsi" w:hAnsiTheme="majorHAnsi"/>
                      <w:b/>
                      <w:color w:val="00B050"/>
                      <w:sz w:val="44"/>
                      <w:lang w:val="nb-NO"/>
                    </w:rPr>
                    <w:t>Med Såpespon</w:t>
                  </w:r>
                </w:p>
                <w:p w14:paraId="23E3E0C9" w14:textId="77777777" w:rsidR="00D418B9" w:rsidRPr="00817542" w:rsidRDefault="00D418B9" w:rsidP="002762F0">
                  <w:pPr>
                    <w:pStyle w:val="Undertittel"/>
                    <w:rPr>
                      <w:noProof/>
                      <w:lang w:val="nb-NO"/>
                    </w:rPr>
                  </w:pPr>
                </w:p>
              </w:tc>
            </w:tr>
            <w:tr w:rsidR="00D418B9" w:rsidRPr="00386C18" w14:paraId="23E3E0CC" w14:textId="77777777">
              <w:trPr>
                <w:trHeight w:hRule="exact" w:val="288"/>
              </w:trPr>
              <w:tc>
                <w:tcPr>
                  <w:tcW w:w="5000" w:type="pct"/>
                </w:tcPr>
                <w:p w14:paraId="23E3E0CB" w14:textId="77777777" w:rsidR="00D418B9" w:rsidRPr="00817542" w:rsidRDefault="00D418B9">
                  <w:pPr>
                    <w:rPr>
                      <w:noProof/>
                      <w:lang w:val="nb-NO"/>
                    </w:rPr>
                  </w:pPr>
                </w:p>
              </w:tc>
            </w:tr>
            <w:tr w:rsidR="00D418B9" w:rsidRPr="00817542" w14:paraId="23E3E0CE" w14:textId="77777777">
              <w:trPr>
                <w:trHeight w:hRule="exact" w:val="6624"/>
              </w:trPr>
              <w:tc>
                <w:tcPr>
                  <w:tcW w:w="5000" w:type="pct"/>
                </w:tcPr>
                <w:p w14:paraId="23E3E0CD" w14:textId="62CCD607" w:rsidR="00D418B9" w:rsidRPr="00817542" w:rsidRDefault="00701F2B">
                  <w:pPr>
                    <w:rPr>
                      <w:noProof/>
                      <w:lang w:val="nb-NO"/>
                    </w:rPr>
                  </w:pPr>
                  <w:r>
                    <w:rPr>
                      <w:noProof/>
                      <w:lang w:val="nb-NO"/>
                    </w:rPr>
                    <w:drawing>
                      <wp:inline distT="0" distB="0" distL="0" distR="0" wp14:anchorId="673BB623" wp14:editId="2DEE3AE7">
                        <wp:extent cx="2476500" cy="3729355"/>
                        <wp:effectExtent l="0" t="0" r="0" b="4445"/>
                        <wp:docPr id="7" name="Bilde 7" descr="Et bilde som inneholder person, klær&#10;&#10;Automatisk generert beskrivels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Bilde 7" descr="Et bilde som inneholder person, klær&#10;&#10;Automatisk generert beskrivelse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76500" cy="37293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418B9" w:rsidRPr="00817542" w14:paraId="23E3E0D0" w14:textId="77777777">
              <w:trPr>
                <w:trHeight w:hRule="exact" w:val="216"/>
              </w:trPr>
              <w:tc>
                <w:tcPr>
                  <w:tcW w:w="5000" w:type="pct"/>
                </w:tcPr>
                <w:p w14:paraId="23E3E0CF" w14:textId="77777777" w:rsidR="00D418B9" w:rsidRPr="00817542" w:rsidRDefault="00D418B9">
                  <w:pPr>
                    <w:rPr>
                      <w:noProof/>
                      <w:lang w:val="nb-NO"/>
                    </w:rPr>
                  </w:pPr>
                </w:p>
              </w:tc>
            </w:tr>
            <w:tr w:rsidR="00D418B9" w:rsidRPr="00817542" w14:paraId="23E3E0D2" w14:textId="77777777" w:rsidTr="006F025F">
              <w:trPr>
                <w:trHeight w:hRule="exact" w:val="360"/>
              </w:trPr>
              <w:tc>
                <w:tcPr>
                  <w:tcW w:w="5000" w:type="pct"/>
                  <w:shd w:val="clear" w:color="auto" w:fill="00B050"/>
                </w:tcPr>
                <w:p w14:paraId="23E3E0D1" w14:textId="77777777" w:rsidR="00D418B9" w:rsidRPr="00817542" w:rsidRDefault="00D418B9">
                  <w:pPr>
                    <w:rPr>
                      <w:noProof/>
                      <w:lang w:val="nb-NO"/>
                    </w:rPr>
                  </w:pPr>
                </w:p>
              </w:tc>
            </w:tr>
          </w:tbl>
          <w:p w14:paraId="23E3E0D3" w14:textId="77777777" w:rsidR="00D418B9" w:rsidRPr="00817542" w:rsidRDefault="00D418B9">
            <w:pPr>
              <w:rPr>
                <w:noProof/>
                <w:lang w:val="nb-NO"/>
              </w:rPr>
            </w:pPr>
          </w:p>
        </w:tc>
      </w:tr>
    </w:tbl>
    <w:p w14:paraId="23E3E0D5" w14:textId="77777777" w:rsidR="00D418B9" w:rsidRPr="00817542" w:rsidRDefault="005F6EC2">
      <w:pPr>
        <w:rPr>
          <w:noProof/>
          <w:lang w:val="nb-NO"/>
        </w:rPr>
      </w:pPr>
      <w:r w:rsidRPr="00817542">
        <w:rPr>
          <w:noProof/>
          <w:lang w:val="nb-NO" w:eastAsia="nb-NO"/>
        </w:rPr>
        <mc:AlternateContent>
          <mc:Choice Requires="wpg">
            <w:drawing>
              <wp:anchor distT="0" distB="0" distL="114300" distR="114300" simplePos="0" relativeHeight="251651072" behindDoc="1" locked="0" layoutInCell="1" allowOverlap="1" wp14:anchorId="23E3E11D" wp14:editId="23E3E11E">
                <wp:simplePos x="0" y="0"/>
                <wp:positionH relativeFrom="column">
                  <wp:posOffset>2824162</wp:posOffset>
                </wp:positionH>
                <wp:positionV relativeFrom="page">
                  <wp:posOffset>0</wp:posOffset>
                </wp:positionV>
                <wp:extent cx="3378898" cy="7772400"/>
                <wp:effectExtent l="0" t="0" r="12065" b="19050"/>
                <wp:wrapNone/>
                <wp:docPr id="3" name="Brettelinjer" descr="Brettelinjer.Slett før utskrift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78898" cy="7772400"/>
                          <a:chOff x="-52393" y="0"/>
                          <a:chExt cx="3386248" cy="7772400"/>
                        </a:xfrm>
                      </wpg:grpSpPr>
                      <wps:wsp>
                        <wps:cNvPr id="1" name="Rett linje 1"/>
                        <wps:cNvCnPr/>
                        <wps:spPr>
                          <a:xfrm>
                            <a:off x="-52393" y="0"/>
                            <a:ext cx="0" cy="777240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" name="Rett linje 2"/>
                        <wps:cNvCnPr/>
                        <wps:spPr>
                          <a:xfrm>
                            <a:off x="3333855" y="0"/>
                            <a:ext cx="0" cy="777240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8C8EA9E" id="Brettelinjer" o:spid="_x0000_s1026" alt="Brettelinjer.Slett før utskrift." style="position:absolute;margin-left:222.35pt;margin-top:0;width:266.05pt;height:612pt;z-index:-251665408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">
                <v:line id="Rett linje 1" o:spid="_x0000_s1027" style="position:absolute;visibility:visible;mso-wrap-style:square" from="-523,0" to="-523,777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OTxI8AAAADaAAAADwAAAGRycy9kb3ducmV2LnhtbERPTYvCMBC9C/6HMIK3NV1BcatRVsHi&#10;oh509T40Y1ttJqWJtvvvjbDgaXi8z5ktWlOKB9WusKzgcxCBIE6tLjhTcPpdf0xAOI+ssbRMCv7I&#10;wWLe7cww1rbhAz2OPhMhhF2MCnLvq1hKl+Zk0A1sRRy4i60N+gDrTOoamxBuSjmMorE0WHBoyLGi&#10;VU7p7Xg3CtY/uN+OmuX4nOxWh2SUft2viVaq32u/pyA8tf4t/ndvdJgPr1deV86f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jk8SPAAAAA2gAAAA8AAAAAAAAAAAAAAAAA&#10;oQIAAGRycy9kb3ducmV2LnhtbFBLBQYAAAAABAAEAPkAAACOAwAAAAA=&#10;" strokecolor="#d8d8d8 [2732]" strokeweight=".5pt">
                  <v:stroke joinstyle="miter"/>
                </v:line>
                <v:line id="Rett linje 2" o:spid="_x0000_s1028" style="position:absolute;visibility:visible;mso-wrap-style:square" from="33338,0" to="33338,777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ZvVMIAAADaAAAADwAAAGRycy9kb3ducmV2LnhtbESPQYvCMBSE74L/ITzBm6YrKG41yipY&#10;dlEPunp/NM+22ryUJtruv98IgsdhZr5h5svWlOJBtSssK/gYRiCIU6sLzhScfjeDKQjnkTWWlknB&#10;HzlYLrqdOcbaNnygx9FnIkDYxagg976KpXRpTgbd0FbEwbvY2qAPss6krrEJcFPKURRNpMGCw0KO&#10;Fa1zSm/Hu1Gw+cH9dtysJudktz4k4/Tzfk20Uv1e+zUD4an17/Cr/a0VjOB5JdwAufg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DZvVMIAAADaAAAADwAAAAAAAAAAAAAA&#10;AAChAgAAZHJzL2Rvd25yZXYueG1sUEsFBgAAAAAEAAQA+QAAAJADAAAAAA==&#10;" strokecolor="#d8d8d8 [2732]" strokeweight=".5pt">
                  <v:stroke joinstyle="miter"/>
                </v:line>
                <w10:wrap anchory="page"/>
              </v:group>
            </w:pict>
          </mc:Fallback>
        </mc:AlternateContent>
      </w:r>
    </w:p>
    <w:tbl>
      <w:tblPr>
        <w:tblStyle w:val="Vertstabell"/>
        <w:tblW w:w="0" w:type="auto"/>
        <w:tblLayout w:type="fixed"/>
        <w:tblLook w:val="04A0" w:firstRow="1" w:lastRow="0" w:firstColumn="1" w:lastColumn="0" w:noHBand="0" w:noVBand="1"/>
        <w:tblDescription w:val="Oppsettabell for innsiden av tredelt brosjyre"/>
      </w:tblPr>
      <w:tblGrid>
        <w:gridCol w:w="5041"/>
        <w:gridCol w:w="4465"/>
        <w:gridCol w:w="865"/>
        <w:gridCol w:w="4029"/>
      </w:tblGrid>
      <w:tr w:rsidR="00D418B9" w:rsidRPr="00C85EA9" w14:paraId="23E3E10D" w14:textId="77777777" w:rsidTr="005E10E7">
        <w:trPr>
          <w:trHeight w:hRule="exact" w:val="11057"/>
        </w:trPr>
        <w:tc>
          <w:tcPr>
            <w:tcW w:w="5041" w:type="dxa"/>
          </w:tcPr>
          <w:tbl>
            <w:tblPr>
              <w:tblStyle w:val="Vertstabell"/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5041"/>
            </w:tblGrid>
            <w:tr w:rsidR="00D418B9" w:rsidRPr="00817542" w14:paraId="23E3E0D7" w14:textId="77777777" w:rsidTr="004813F8">
              <w:trPr>
                <w:trHeight w:hRule="exact" w:val="3261"/>
              </w:trPr>
              <w:tc>
                <w:tcPr>
                  <w:tcW w:w="5000" w:type="pct"/>
                  <w:shd w:val="clear" w:color="auto" w:fill="00B050"/>
                </w:tcPr>
                <w:p w14:paraId="23E3E0D6" w14:textId="3FB1670D" w:rsidR="00D418B9" w:rsidRPr="00817542" w:rsidRDefault="00AC1E9A">
                  <w:pPr>
                    <w:spacing w:after="160"/>
                    <w:rPr>
                      <w:noProof/>
                      <w:lang w:val="nb-NO"/>
                    </w:rPr>
                  </w:pPr>
                  <w:r>
                    <w:rPr>
                      <w:noProof/>
                      <w:lang w:val="nb-NO"/>
                    </w:rPr>
                    <w:lastRenderedPageBreak/>
                    <w:drawing>
                      <wp:inline distT="0" distB="0" distL="0" distR="0" wp14:anchorId="13CB2D73" wp14:editId="6B2B18C7">
                        <wp:extent cx="3201035" cy="1958340"/>
                        <wp:effectExtent l="0" t="0" r="0" b="3810"/>
                        <wp:docPr id="15" name="Bilde 15" descr="Et bilde som inneholder innendørs, halve&#10;&#10;Automatisk generert beskrivels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" name="Bilde 15" descr="Et bilde som inneholder innendørs, halve&#10;&#10;Automatisk generert beskrivelse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1035" cy="19583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D418B9" w:rsidRPr="00386C18" w14:paraId="23E3E0E2" w14:textId="77777777">
              <w:trPr>
                <w:trHeight w:hRule="exact" w:val="5976"/>
              </w:trPr>
              <w:tc>
                <w:tcPr>
                  <w:tcW w:w="5000" w:type="pct"/>
                  <w:tcMar>
                    <w:right w:w="864" w:type="dxa"/>
                  </w:tcMar>
                </w:tcPr>
                <w:p w14:paraId="3145A906" w14:textId="77777777" w:rsidR="004813F8" w:rsidRDefault="004813F8">
                  <w:pPr>
                    <w:pStyle w:val="Overskrift1"/>
                    <w:outlineLvl w:val="0"/>
                    <w:rPr>
                      <w:rFonts w:ascii="Verdana" w:hAnsi="Verdana"/>
                      <w:noProof/>
                      <w:color w:val="74CBC8"/>
                      <w:lang w:val="nb-NO"/>
                    </w:rPr>
                  </w:pPr>
                </w:p>
                <w:p w14:paraId="23E3E0D8" w14:textId="6F6282ED" w:rsidR="00D418B9" w:rsidRPr="004813F8" w:rsidRDefault="000E0DFF">
                  <w:pPr>
                    <w:pStyle w:val="Overskrift1"/>
                    <w:outlineLvl w:val="0"/>
                    <w:rPr>
                      <w:noProof/>
                      <w:color w:val="00B050"/>
                      <w:lang w:val="nb-NO"/>
                    </w:rPr>
                  </w:pPr>
                  <w:r w:rsidRPr="004813F8">
                    <w:rPr>
                      <w:rFonts w:ascii="Verdana" w:hAnsi="Verdana"/>
                      <w:noProof/>
                      <w:color w:val="00B050"/>
                      <w:lang w:val="nb-NO"/>
                    </w:rPr>
                    <w:t>Slik vasker du linskjorta med såpespon:</w:t>
                  </w:r>
                </w:p>
                <w:p w14:paraId="23E3E0D9" w14:textId="77777777" w:rsidR="000E0DFF" w:rsidRPr="00302472" w:rsidRDefault="000E0DFF" w:rsidP="000E0DFF">
                  <w:pPr>
                    <w:pStyle w:val="Listeavsnitt"/>
                    <w:numPr>
                      <w:ilvl w:val="0"/>
                      <w:numId w:val="4"/>
                    </w:numPr>
                    <w:rPr>
                      <w:noProof/>
                      <w:lang w:val="nb-NO"/>
                    </w:rPr>
                  </w:pPr>
                  <w:r w:rsidRPr="000E0DFF">
                    <w:rPr>
                      <w:rFonts w:ascii="Verdana" w:hAnsi="Verdana"/>
                      <w:b/>
                      <w:noProof/>
                      <w:color w:val="262626"/>
                      <w:lang w:val="nb-NO"/>
                    </w:rPr>
                    <w:t>Fjern flekker.</w:t>
                  </w:r>
                  <w:r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 xml:space="preserve"> (</w:t>
                  </w:r>
                  <w:r w:rsidR="008D7FE1"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>Se tips under</w:t>
                  </w:r>
                  <w:r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>)</w:t>
                  </w:r>
                </w:p>
                <w:p w14:paraId="23E3E0DA" w14:textId="77777777" w:rsidR="00302472" w:rsidRPr="00302472" w:rsidRDefault="00302472" w:rsidP="00302472">
                  <w:pPr>
                    <w:rPr>
                      <w:noProof/>
                      <w:lang w:val="nb-NO"/>
                    </w:rPr>
                  </w:pPr>
                </w:p>
                <w:p w14:paraId="23E3E0DB" w14:textId="77777777" w:rsidR="000E0DFF" w:rsidRPr="00302472" w:rsidRDefault="000E0DFF" w:rsidP="000E0DFF">
                  <w:pPr>
                    <w:pStyle w:val="Listeavsnitt"/>
                    <w:numPr>
                      <w:ilvl w:val="0"/>
                      <w:numId w:val="4"/>
                    </w:numPr>
                    <w:rPr>
                      <w:noProof/>
                      <w:lang w:val="nb-NO"/>
                    </w:rPr>
                  </w:pPr>
                  <w:r w:rsidRPr="000E0DFF">
                    <w:rPr>
                      <w:rFonts w:ascii="Verdana" w:hAnsi="Verdana"/>
                      <w:b/>
                      <w:noProof/>
                      <w:color w:val="262626"/>
                      <w:lang w:val="nb-NO"/>
                    </w:rPr>
                    <w:t>Bløtlegg</w:t>
                  </w:r>
                  <w:r>
                    <w:rPr>
                      <w:rFonts w:ascii="Verdana" w:hAnsi="Verdana"/>
                      <w:b/>
                      <w:noProof/>
                      <w:color w:val="262626"/>
                      <w:lang w:val="nb-NO"/>
                    </w:rPr>
                    <w:t xml:space="preserve"> skjorta i kaldt vann natta over.</w:t>
                  </w:r>
                  <w:r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 xml:space="preserve"> (</w:t>
                  </w:r>
                  <w:r w:rsidR="008D7FE1"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>Fibrene åpner seg og svette,</w:t>
                  </w:r>
                  <w:r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 xml:space="preserve"> smuss</w:t>
                  </w:r>
                  <w:r w:rsidR="008D7FE1"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 xml:space="preserve"> og gulning</w:t>
                  </w:r>
                  <w:r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 xml:space="preserve"> trekkes ut)</w:t>
                  </w:r>
                </w:p>
                <w:p w14:paraId="23E3E0DC" w14:textId="77777777" w:rsidR="00302472" w:rsidRPr="000E0DFF" w:rsidRDefault="00302472" w:rsidP="00302472">
                  <w:pPr>
                    <w:pStyle w:val="Listeavsnitt"/>
                    <w:rPr>
                      <w:noProof/>
                      <w:lang w:val="nb-NO"/>
                    </w:rPr>
                  </w:pPr>
                </w:p>
                <w:p w14:paraId="23E3E0DD" w14:textId="77777777" w:rsidR="00724ED6" w:rsidRPr="00724ED6" w:rsidRDefault="0083498F" w:rsidP="000E0DFF">
                  <w:pPr>
                    <w:pStyle w:val="Listeavsnitt"/>
                    <w:numPr>
                      <w:ilvl w:val="0"/>
                      <w:numId w:val="4"/>
                    </w:numPr>
                    <w:rPr>
                      <w:noProof/>
                      <w:lang w:val="nb-NO"/>
                    </w:rPr>
                  </w:pPr>
                  <w:r w:rsidRPr="0083498F">
                    <w:rPr>
                      <w:rFonts w:ascii="Verdana" w:hAnsi="Verdana"/>
                      <w:b/>
                      <w:noProof/>
                      <w:color w:val="262626"/>
                      <w:lang w:val="nb-NO"/>
                    </w:rPr>
                    <w:t>Vask for hånd eller i maskin</w:t>
                  </w:r>
                  <w:r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 xml:space="preserve">.           </w:t>
                  </w:r>
                  <w:r w:rsidR="00724ED6"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>Håndvask: ikke gni og vri</w:t>
                  </w:r>
                </w:p>
                <w:p w14:paraId="23E3E0DE" w14:textId="77777777" w:rsidR="0083498F" w:rsidRDefault="0083498F" w:rsidP="00724ED6">
                  <w:pPr>
                    <w:pStyle w:val="Listeavsnitt"/>
                    <w:rPr>
                      <w:rFonts w:ascii="Verdana" w:hAnsi="Verdana"/>
                      <w:noProof/>
                      <w:color w:val="262626"/>
                      <w:lang w:val="nb-NO"/>
                    </w:rPr>
                  </w:pPr>
                  <w:r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 xml:space="preserve">Maskin: Finvask, 40 °C med mye vann. Ikke sentrifuger.                                         </w:t>
                  </w:r>
                  <w:r w:rsidRPr="00724ED6">
                    <w:rPr>
                      <w:rFonts w:ascii="Verdana" w:hAnsi="Verdana"/>
                      <w:b/>
                      <w:noProof/>
                      <w:color w:val="262626"/>
                      <w:lang w:val="nb-NO"/>
                    </w:rPr>
                    <w:t>Dosering av såpespon</w:t>
                  </w:r>
                  <w:r w:rsidR="00724ED6"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>: 1 spiseskje/</w:t>
                  </w:r>
                  <w:r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>20 g såpespon i 5 liter vann.</w:t>
                  </w:r>
                  <w:r w:rsidR="005E10E7"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 xml:space="preserve"> Pisk ut såpesponet i litt vann først så den løser seg godt opp.</w:t>
                  </w:r>
                </w:p>
                <w:p w14:paraId="23E3E0DF" w14:textId="77777777" w:rsidR="00302472" w:rsidRPr="0083498F" w:rsidRDefault="00302472" w:rsidP="00724ED6">
                  <w:pPr>
                    <w:pStyle w:val="Listeavsnitt"/>
                    <w:rPr>
                      <w:noProof/>
                      <w:lang w:val="nb-NO"/>
                    </w:rPr>
                  </w:pPr>
                </w:p>
                <w:p w14:paraId="23E3E0E0" w14:textId="77777777" w:rsidR="00724ED6" w:rsidRPr="00302472" w:rsidRDefault="008D7FE1" w:rsidP="00302472">
                  <w:pPr>
                    <w:pStyle w:val="Listeavsnitt"/>
                    <w:numPr>
                      <w:ilvl w:val="0"/>
                      <w:numId w:val="4"/>
                    </w:numPr>
                    <w:rPr>
                      <w:lang w:val="nb-NO"/>
                    </w:rPr>
                  </w:pPr>
                  <w:r w:rsidRPr="00302472">
                    <w:rPr>
                      <w:rFonts w:ascii="Verdana" w:hAnsi="Verdana"/>
                      <w:b/>
                      <w:noProof/>
                      <w:color w:val="262626"/>
                      <w:lang w:val="nb-NO"/>
                    </w:rPr>
                    <w:t>Tørk skjorta på en klehenger eller flatt</w:t>
                  </w:r>
                  <w:r w:rsidRPr="00302472"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 xml:space="preserve">. </w:t>
                  </w:r>
                  <w:r w:rsidRPr="00302472">
                    <w:rPr>
                      <w:rFonts w:ascii="Verdana" w:hAnsi="Verdana"/>
                      <w:b/>
                      <w:noProof/>
                      <w:color w:val="262626"/>
                      <w:lang w:val="nb-NO"/>
                    </w:rPr>
                    <w:t>Strekk skjorta i fasong mens den tørker/er våt.</w:t>
                  </w:r>
                </w:p>
                <w:p w14:paraId="23E3E0E1" w14:textId="77777777" w:rsidR="00D418B9" w:rsidRPr="00817542" w:rsidRDefault="00D418B9">
                  <w:pPr>
                    <w:spacing w:after="160"/>
                    <w:rPr>
                      <w:noProof/>
                      <w:lang w:val="nb-NO"/>
                    </w:rPr>
                  </w:pPr>
                </w:p>
              </w:tc>
            </w:tr>
          </w:tbl>
          <w:p w14:paraId="23E3E0E3" w14:textId="77777777" w:rsidR="00D418B9" w:rsidRPr="00817542" w:rsidRDefault="00D418B9">
            <w:pPr>
              <w:spacing w:after="160"/>
              <w:rPr>
                <w:noProof/>
                <w:lang w:val="nb-NO"/>
              </w:rPr>
            </w:pPr>
          </w:p>
        </w:tc>
        <w:tc>
          <w:tcPr>
            <w:tcW w:w="4465" w:type="dxa"/>
          </w:tcPr>
          <w:tbl>
            <w:tblPr>
              <w:tblStyle w:val="Vertstabell"/>
              <w:tblW w:w="5000" w:type="pct"/>
              <w:tblLayout w:type="fixed"/>
              <w:tblLook w:val="04A0" w:firstRow="1" w:lastRow="0" w:firstColumn="1" w:lastColumn="0" w:noHBand="0" w:noVBand="1"/>
            </w:tblPr>
            <w:tblGrid>
              <w:gridCol w:w="4465"/>
            </w:tblGrid>
            <w:tr w:rsidR="00D418B9" w:rsidRPr="00817542" w14:paraId="23E3E0EB" w14:textId="77777777" w:rsidTr="006F025F">
              <w:trPr>
                <w:trHeight w:hRule="exact" w:val="3261"/>
              </w:trPr>
              <w:tc>
                <w:tcPr>
                  <w:tcW w:w="5000" w:type="pct"/>
                  <w:shd w:val="clear" w:color="auto" w:fill="B8DEA3" w:themeFill="accent3" w:themeFillTint="99"/>
                  <w:vAlign w:val="center"/>
                </w:tcPr>
                <w:p w14:paraId="23E3E0E4" w14:textId="77777777" w:rsidR="00A46479" w:rsidRPr="00A46479" w:rsidRDefault="00A46479" w:rsidP="00A46479">
                  <w:pPr>
                    <w:rPr>
                      <w:lang w:val="nb-NO"/>
                    </w:rPr>
                  </w:pPr>
                </w:p>
                <w:p w14:paraId="23E3E0E5" w14:textId="77777777" w:rsidR="00A46479" w:rsidRPr="00865375" w:rsidRDefault="00A46479" w:rsidP="00CC79B2">
                  <w:pPr>
                    <w:pStyle w:val="Sitat"/>
                    <w:rPr>
                      <w:rFonts w:ascii="Verdana" w:hAnsi="Verdana"/>
                      <w:noProof/>
                      <w:color w:val="auto"/>
                      <w:sz w:val="28"/>
                      <w:lang w:val="nb-NO"/>
                    </w:rPr>
                  </w:pPr>
                  <w:r w:rsidRPr="00865375">
                    <w:rPr>
                      <w:rFonts w:ascii="Verdana" w:hAnsi="Verdana"/>
                      <w:noProof/>
                      <w:color w:val="auto"/>
                      <w:sz w:val="28"/>
                      <w:lang w:val="nb-NO"/>
                    </w:rPr>
                    <w:t>Bruk såpeson til linskjorta!</w:t>
                  </w:r>
                </w:p>
                <w:p w14:paraId="23E3E0E6" w14:textId="77777777" w:rsidR="00D418B9" w:rsidRPr="00865375" w:rsidRDefault="00CC79B2" w:rsidP="00CC79B2">
                  <w:pPr>
                    <w:pStyle w:val="Sitat"/>
                    <w:rPr>
                      <w:rFonts w:ascii="Verdana" w:hAnsi="Verdana"/>
                      <w:noProof/>
                      <w:color w:val="auto"/>
                      <w:sz w:val="20"/>
                      <w:lang w:val="nb-NO"/>
                    </w:rPr>
                  </w:pPr>
                  <w:r w:rsidRPr="00865375">
                    <w:rPr>
                      <w:rFonts w:ascii="Verdana" w:hAnsi="Verdana"/>
                      <w:noProof/>
                      <w:color w:val="auto"/>
                      <w:sz w:val="20"/>
                      <w:lang w:val="nb-NO"/>
                    </w:rPr>
                    <w:t xml:space="preserve">Lin </w:t>
                  </w:r>
                  <w:r w:rsidR="00A46479" w:rsidRPr="00865375">
                    <w:rPr>
                      <w:rFonts w:ascii="Verdana" w:hAnsi="Verdana"/>
                      <w:noProof/>
                      <w:color w:val="auto"/>
                      <w:sz w:val="20"/>
                      <w:lang w:val="nb-NO"/>
                    </w:rPr>
                    <w:t>tåler dårlig syntetiske vaskemidler med optisk blekemiddel, mekanisk påkjenning og for mye stryking.</w:t>
                  </w:r>
                </w:p>
                <w:p w14:paraId="23E3E0E7" w14:textId="77777777" w:rsidR="00A46479" w:rsidRPr="00A46479" w:rsidRDefault="00A46479" w:rsidP="00A46479">
                  <w:pPr>
                    <w:rPr>
                      <w:lang w:val="nb-NO"/>
                    </w:rPr>
                  </w:pPr>
                </w:p>
                <w:p w14:paraId="23E3E0E8" w14:textId="77777777" w:rsidR="00A46479" w:rsidRPr="00A46479" w:rsidRDefault="00A46479" w:rsidP="00A46479">
                  <w:pPr>
                    <w:rPr>
                      <w:lang w:val="nb-NO"/>
                    </w:rPr>
                  </w:pPr>
                </w:p>
                <w:p w14:paraId="23E3E0E9" w14:textId="77777777" w:rsidR="00A46479" w:rsidRPr="00A46479" w:rsidRDefault="00A46479" w:rsidP="00A46479">
                  <w:pPr>
                    <w:rPr>
                      <w:lang w:val="nb-NO"/>
                    </w:rPr>
                  </w:pPr>
                </w:p>
                <w:p w14:paraId="23E3E0EA" w14:textId="77777777" w:rsidR="00CC79B2" w:rsidRPr="00CC79B2" w:rsidRDefault="00CC79B2" w:rsidP="00CC79B2">
                  <w:pPr>
                    <w:rPr>
                      <w:lang w:val="nb-NO"/>
                    </w:rPr>
                  </w:pPr>
                </w:p>
              </w:tc>
            </w:tr>
            <w:tr w:rsidR="00D418B9" w:rsidRPr="00386C18" w14:paraId="23E3E0FC" w14:textId="77777777" w:rsidTr="005E10E7">
              <w:trPr>
                <w:trHeight w:hRule="exact" w:val="8388"/>
              </w:trPr>
              <w:tc>
                <w:tcPr>
                  <w:tcW w:w="5000" w:type="pct"/>
                  <w:tcMar>
                    <w:top w:w="864" w:type="dxa"/>
                  </w:tcMar>
                </w:tcPr>
                <w:p w14:paraId="23E3E0EC" w14:textId="77777777" w:rsidR="005E10E7" w:rsidRPr="004813F8" w:rsidRDefault="005E10E7" w:rsidP="005E10E7">
                  <w:pPr>
                    <w:pStyle w:val="Overskrift1"/>
                    <w:outlineLvl w:val="0"/>
                    <w:rPr>
                      <w:noProof/>
                      <w:color w:val="00B050"/>
                      <w:lang w:val="nb-NO"/>
                    </w:rPr>
                  </w:pPr>
                  <w:r w:rsidRPr="004813F8">
                    <w:rPr>
                      <w:noProof/>
                      <w:color w:val="00B050"/>
                      <w:lang w:val="nb-NO"/>
                    </w:rPr>
                    <w:t>Flekkfjerning:</w:t>
                  </w:r>
                </w:p>
                <w:p w14:paraId="23E3E0ED" w14:textId="77777777" w:rsidR="005E10E7" w:rsidRPr="00724ED6" w:rsidRDefault="005E10E7" w:rsidP="005E10E7">
                  <w:pPr>
                    <w:pStyle w:val="Listeavsnitt"/>
                    <w:numPr>
                      <w:ilvl w:val="0"/>
                      <w:numId w:val="5"/>
                    </w:numPr>
                    <w:rPr>
                      <w:lang w:val="nb-NO"/>
                    </w:rPr>
                  </w:pPr>
                  <w:r w:rsidRPr="00724ED6">
                    <w:rPr>
                      <w:lang w:val="nb-NO"/>
                    </w:rPr>
                    <w:t>Fruktflekker (saft, syltetøy, vin og ketchup):</w:t>
                  </w:r>
                </w:p>
                <w:p w14:paraId="23E3E0EE" w14:textId="6AE1DA66" w:rsidR="005E10E7" w:rsidRDefault="005E10E7" w:rsidP="005E10E7">
                  <w:pPr>
                    <w:rPr>
                      <w:lang w:val="nb-NO"/>
                    </w:rPr>
                  </w:pPr>
                  <w:r>
                    <w:rPr>
                      <w:lang w:val="nb-NO"/>
                    </w:rPr>
                    <w:t xml:space="preserve">Legg skjorta over en bolle og slå kokende </w:t>
                  </w:r>
                  <w:r w:rsidR="00B61F8E">
                    <w:rPr>
                      <w:lang w:val="nb-NO"/>
                    </w:rPr>
                    <w:t xml:space="preserve">   </w:t>
                  </w:r>
                  <w:r>
                    <w:rPr>
                      <w:lang w:val="nb-NO"/>
                    </w:rPr>
                    <w:t xml:space="preserve">vann gjennom flekken. </w:t>
                  </w:r>
                  <w:proofErr w:type="spellStart"/>
                  <w:r>
                    <w:rPr>
                      <w:lang w:val="nb-NO"/>
                    </w:rPr>
                    <w:t>Evnt</w:t>
                  </w:r>
                  <w:proofErr w:type="spellEnd"/>
                  <w:r>
                    <w:rPr>
                      <w:lang w:val="nb-NO"/>
                    </w:rPr>
                    <w:t>. skjolder går bort i vask.</w:t>
                  </w:r>
                </w:p>
                <w:p w14:paraId="23E3E0F0" w14:textId="77777777" w:rsidR="005E10E7" w:rsidRPr="005E10E7" w:rsidRDefault="005E10E7" w:rsidP="005E10E7">
                  <w:pPr>
                    <w:pStyle w:val="Listeavsnitt"/>
                    <w:rPr>
                      <w:noProof/>
                      <w:lang w:val="nb-NO"/>
                    </w:rPr>
                  </w:pPr>
                </w:p>
                <w:p w14:paraId="23E3E0F1" w14:textId="77777777" w:rsidR="00724ED6" w:rsidRPr="00724ED6" w:rsidRDefault="00724ED6" w:rsidP="00724ED6">
                  <w:pPr>
                    <w:pStyle w:val="Listeavsnitt"/>
                    <w:numPr>
                      <w:ilvl w:val="0"/>
                      <w:numId w:val="6"/>
                    </w:numPr>
                    <w:rPr>
                      <w:noProof/>
                      <w:lang w:val="nb-NO"/>
                    </w:rPr>
                  </w:pPr>
                  <w:r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>Kaffe og te: bløtlegg i kaldt vann</w:t>
                  </w:r>
                </w:p>
                <w:p w14:paraId="23E3E0F2" w14:textId="77777777" w:rsidR="00724ED6" w:rsidRPr="00724ED6" w:rsidRDefault="00724ED6" w:rsidP="00724ED6">
                  <w:pPr>
                    <w:pStyle w:val="Listeavsnitt"/>
                    <w:numPr>
                      <w:ilvl w:val="0"/>
                      <w:numId w:val="6"/>
                    </w:numPr>
                    <w:rPr>
                      <w:noProof/>
                      <w:lang w:val="nb-NO"/>
                    </w:rPr>
                  </w:pPr>
                  <w:r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>Melk og fløte: bløtlegg i kaldt vann</w:t>
                  </w:r>
                </w:p>
                <w:p w14:paraId="23E3E0F3" w14:textId="77777777" w:rsidR="00724ED6" w:rsidRDefault="00724ED6" w:rsidP="00724ED6">
                  <w:pPr>
                    <w:pStyle w:val="Listeavsnitt"/>
                    <w:rPr>
                      <w:rFonts w:ascii="Verdana" w:hAnsi="Verdana"/>
                      <w:noProof/>
                      <w:color w:val="262626"/>
                      <w:lang w:val="nb-NO"/>
                    </w:rPr>
                  </w:pPr>
                </w:p>
                <w:p w14:paraId="23E3E0F4" w14:textId="77777777" w:rsidR="00724ED6" w:rsidRDefault="00724ED6" w:rsidP="00724ED6">
                  <w:pPr>
                    <w:rPr>
                      <w:rFonts w:ascii="Verdana" w:hAnsi="Verdana"/>
                      <w:noProof/>
                      <w:color w:val="262626"/>
                      <w:lang w:val="nb-NO"/>
                    </w:rPr>
                  </w:pPr>
                  <w:r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>Ved vanskelige flekker:</w:t>
                  </w:r>
                </w:p>
                <w:p w14:paraId="23E3E0F6" w14:textId="3DE89588" w:rsidR="00D418B9" w:rsidRPr="00745C56" w:rsidRDefault="00745C56" w:rsidP="00642728">
                  <w:pPr>
                    <w:rPr>
                      <w:rFonts w:ascii="Verdana" w:hAnsi="Verdana"/>
                      <w:noProof/>
                      <w:color w:val="262626"/>
                      <w:lang w:val="nb-NO"/>
                    </w:rPr>
                  </w:pPr>
                  <w:r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 xml:space="preserve">Bruk </w:t>
                  </w:r>
                  <w:r w:rsidR="008F673C"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>Sitronsåpe flekkfjerner.</w:t>
                  </w:r>
                </w:p>
                <w:p w14:paraId="23E3E0F7" w14:textId="77777777" w:rsidR="00D418B9" w:rsidRPr="004813F8" w:rsidRDefault="00642728">
                  <w:pPr>
                    <w:pStyle w:val="Overskrift1"/>
                    <w:outlineLvl w:val="0"/>
                    <w:rPr>
                      <w:noProof/>
                      <w:color w:val="00B050"/>
                      <w:lang w:val="nb-NO"/>
                    </w:rPr>
                  </w:pPr>
                  <w:r w:rsidRPr="004813F8">
                    <w:rPr>
                      <w:rFonts w:ascii="Verdana" w:hAnsi="Verdana"/>
                      <w:noProof/>
                      <w:color w:val="00B050"/>
                      <w:lang w:val="nb-NO"/>
                    </w:rPr>
                    <w:t>Oppbevaring av skjorta</w:t>
                  </w:r>
                </w:p>
                <w:p w14:paraId="23E3E0F8" w14:textId="77777777" w:rsidR="005E10E7" w:rsidRDefault="00642728">
                  <w:pPr>
                    <w:spacing w:after="160"/>
                    <w:rPr>
                      <w:rFonts w:ascii="Verdana" w:hAnsi="Verdana"/>
                      <w:noProof/>
                      <w:color w:val="262626"/>
                      <w:lang w:val="nb-NO"/>
                    </w:rPr>
                  </w:pPr>
                  <w:r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>Vask alltid skjorta etter bruk (ved behov) før du legger den bort.</w:t>
                  </w:r>
                </w:p>
                <w:p w14:paraId="23E3E0F9" w14:textId="77777777" w:rsidR="00642728" w:rsidRDefault="00642728">
                  <w:pPr>
                    <w:spacing w:after="160"/>
                    <w:rPr>
                      <w:rFonts w:ascii="Verdana" w:hAnsi="Verdana"/>
                      <w:noProof/>
                      <w:color w:val="262626"/>
                      <w:lang w:val="nb-NO"/>
                    </w:rPr>
                  </w:pPr>
                  <w:r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>Ikke stryk skjorta før du legger den bort.</w:t>
                  </w:r>
                </w:p>
                <w:p w14:paraId="23E3E0FA" w14:textId="77777777" w:rsidR="00642728" w:rsidRDefault="00642728">
                  <w:pPr>
                    <w:spacing w:after="160"/>
                    <w:rPr>
                      <w:rFonts w:ascii="Verdana" w:hAnsi="Verdana"/>
                      <w:noProof/>
                      <w:color w:val="262626"/>
                      <w:lang w:val="nb-NO"/>
                    </w:rPr>
                  </w:pPr>
                  <w:r>
                    <w:rPr>
                      <w:rFonts w:ascii="Verdana" w:hAnsi="Verdana"/>
                      <w:noProof/>
                      <w:color w:val="262626"/>
                      <w:lang w:val="nb-NO"/>
                    </w:rPr>
                    <w:t>Oppbevar skjorta i et utvasket putetrekk/ tøypose.</w:t>
                  </w:r>
                </w:p>
                <w:p w14:paraId="23E3E0FB" w14:textId="77777777" w:rsidR="00D418B9" w:rsidRPr="00817542" w:rsidRDefault="005F6EC2" w:rsidP="00091D21">
                  <w:pPr>
                    <w:pStyle w:val="Overskrift1"/>
                    <w:outlineLvl w:val="0"/>
                    <w:rPr>
                      <w:noProof/>
                      <w:lang w:val="nb-NO"/>
                    </w:rPr>
                  </w:pPr>
                  <w:r w:rsidRPr="00817542">
                    <w:rPr>
                      <w:noProof/>
                      <w:lang w:val="nb-NO"/>
                    </w:rPr>
                    <w:t xml:space="preserve"> </w:t>
                  </w:r>
                </w:p>
              </w:tc>
            </w:tr>
            <w:tr w:rsidR="00091D21" w:rsidRPr="00386C18" w14:paraId="23E3E0FE" w14:textId="77777777">
              <w:trPr>
                <w:trHeight w:hRule="exact" w:val="5976"/>
              </w:trPr>
              <w:tc>
                <w:tcPr>
                  <w:tcW w:w="5000" w:type="pct"/>
                  <w:tcMar>
                    <w:top w:w="864" w:type="dxa"/>
                  </w:tcMar>
                </w:tcPr>
                <w:p w14:paraId="23E3E0FD" w14:textId="77777777" w:rsidR="00091D21" w:rsidRDefault="00091D21" w:rsidP="00724ED6">
                  <w:pPr>
                    <w:pStyle w:val="Listeavsnitt"/>
                    <w:numPr>
                      <w:ilvl w:val="0"/>
                      <w:numId w:val="6"/>
                    </w:numPr>
                    <w:rPr>
                      <w:rFonts w:ascii="Verdana" w:hAnsi="Verdana"/>
                      <w:noProof/>
                      <w:color w:val="262626"/>
                      <w:lang w:val="nb-NO"/>
                    </w:rPr>
                  </w:pPr>
                </w:p>
              </w:tc>
            </w:tr>
            <w:tr w:rsidR="00091D21" w:rsidRPr="00386C18" w14:paraId="23E3E100" w14:textId="77777777">
              <w:trPr>
                <w:trHeight w:hRule="exact" w:val="5976"/>
              </w:trPr>
              <w:tc>
                <w:tcPr>
                  <w:tcW w:w="5000" w:type="pct"/>
                  <w:tcMar>
                    <w:top w:w="864" w:type="dxa"/>
                  </w:tcMar>
                </w:tcPr>
                <w:p w14:paraId="23E3E0FF" w14:textId="77777777" w:rsidR="00091D21" w:rsidRDefault="00091D21" w:rsidP="00724ED6">
                  <w:pPr>
                    <w:pStyle w:val="Listeavsnitt"/>
                    <w:numPr>
                      <w:ilvl w:val="0"/>
                      <w:numId w:val="6"/>
                    </w:numPr>
                    <w:rPr>
                      <w:rFonts w:ascii="Verdana" w:hAnsi="Verdana"/>
                      <w:noProof/>
                      <w:color w:val="262626"/>
                      <w:lang w:val="nb-NO"/>
                    </w:rPr>
                  </w:pPr>
                </w:p>
              </w:tc>
            </w:tr>
          </w:tbl>
          <w:p w14:paraId="23E3E101" w14:textId="77777777" w:rsidR="00D418B9" w:rsidRPr="00817542" w:rsidRDefault="00D418B9">
            <w:pPr>
              <w:spacing w:after="160"/>
              <w:rPr>
                <w:noProof/>
                <w:lang w:val="nb-NO"/>
              </w:rPr>
            </w:pPr>
          </w:p>
        </w:tc>
        <w:tc>
          <w:tcPr>
            <w:tcW w:w="865" w:type="dxa"/>
          </w:tcPr>
          <w:p w14:paraId="23E3E102" w14:textId="77777777" w:rsidR="00D418B9" w:rsidRPr="00817542" w:rsidRDefault="00D418B9">
            <w:pPr>
              <w:spacing w:after="160"/>
              <w:rPr>
                <w:noProof/>
                <w:lang w:val="nb-NO"/>
              </w:rPr>
            </w:pPr>
          </w:p>
        </w:tc>
        <w:tc>
          <w:tcPr>
            <w:tcW w:w="4029" w:type="dxa"/>
          </w:tcPr>
          <w:p w14:paraId="23E3E103" w14:textId="77777777" w:rsidR="00091D21" w:rsidRPr="004813F8" w:rsidRDefault="00091D21" w:rsidP="00091D21">
            <w:pPr>
              <w:pStyle w:val="Overskrift1"/>
              <w:outlineLvl w:val="0"/>
              <w:rPr>
                <w:noProof/>
                <w:color w:val="00B050"/>
                <w:lang w:val="nb-NO"/>
              </w:rPr>
            </w:pPr>
            <w:r w:rsidRPr="004813F8">
              <w:rPr>
                <w:noProof/>
                <w:color w:val="00B050"/>
                <w:lang w:val="nb-NO"/>
              </w:rPr>
              <w:t>Stryking</w:t>
            </w:r>
          </w:p>
          <w:p w14:paraId="23E3E104" w14:textId="77777777" w:rsidR="00091D21" w:rsidRDefault="00091D21" w:rsidP="00091D21">
            <w:pPr>
              <w:rPr>
                <w:lang w:val="nb-NO"/>
              </w:rPr>
            </w:pPr>
            <w:r>
              <w:rPr>
                <w:lang w:val="nb-NO"/>
              </w:rPr>
              <w:t>Dynk skjorta med kaldt vann og legg den i en plastpose ei stund.</w:t>
            </w:r>
          </w:p>
          <w:p w14:paraId="23E3E105" w14:textId="77777777" w:rsidR="00091D21" w:rsidRDefault="00091D21" w:rsidP="00091D21">
            <w:pPr>
              <w:rPr>
                <w:lang w:val="nb-NO"/>
              </w:rPr>
            </w:pPr>
            <w:r>
              <w:rPr>
                <w:lang w:val="nb-NO"/>
              </w:rPr>
              <w:t>Strekk ut krøller/bretter eller stryk skjorta.</w:t>
            </w:r>
          </w:p>
          <w:p w14:paraId="23E3E106" w14:textId="77777777" w:rsidR="004573D9" w:rsidRPr="00642728" w:rsidRDefault="004573D9" w:rsidP="00091D21">
            <w:pPr>
              <w:rPr>
                <w:lang w:val="nb-NO"/>
              </w:rPr>
            </w:pPr>
            <w:r>
              <w:rPr>
                <w:lang w:val="nb-NO"/>
              </w:rPr>
              <w:t>Vasker du skjorta med såpespon vil skjorta krølle mindre.</w:t>
            </w:r>
          </w:p>
          <w:p w14:paraId="23E3E107" w14:textId="77777777" w:rsidR="00D418B9" w:rsidRPr="004813F8" w:rsidRDefault="000F24C8">
            <w:pPr>
              <w:pStyle w:val="Overskrift1"/>
              <w:outlineLvl w:val="0"/>
              <w:rPr>
                <w:rFonts w:ascii="Verdana" w:hAnsi="Verdana"/>
                <w:noProof/>
                <w:color w:val="00B050"/>
                <w:lang w:val="nb-NO"/>
              </w:rPr>
            </w:pPr>
            <w:r w:rsidRPr="004813F8">
              <w:rPr>
                <w:rFonts w:ascii="Verdana" w:hAnsi="Verdana"/>
                <w:noProof/>
                <w:color w:val="00B050"/>
                <w:lang w:val="nb-NO"/>
              </w:rPr>
              <w:t>Kjøp såpespon hos oss:</w:t>
            </w:r>
          </w:p>
          <w:sdt>
            <w:sdtPr>
              <w:rPr>
                <w:rStyle w:val="Sterk"/>
                <w:b w:val="0"/>
                <w:noProof/>
                <w:lang w:val="nb-NO"/>
              </w:rPr>
              <w:alias w:val="Firmanavn"/>
              <w:tag w:val=""/>
              <w:id w:val="950436312"/>
              <w:placeholder>
                <w:docPart w:val="DF78ABA835194B4C8A55FACA27A8640B"/>
              </w:placeholder>
              <w:dataBinding w:prefixMappings="xmlns:ns0='http://schemas.openxmlformats.org/officeDocument/2006/extended-properties' " w:xpath="/ns0:Properties[1]/ns0:Company[1]" w:storeItemID="{6668398D-A668-4E3E-A5EB-62B293D839F1}"/>
              <w15:appearance w15:val="hidden"/>
              <w:text/>
            </w:sdtPr>
            <w:sdtContent>
              <w:p w14:paraId="23E3E108" w14:textId="18C82CCB" w:rsidR="000F24C8" w:rsidRPr="000F24C8" w:rsidRDefault="004813F8" w:rsidP="000F24C8">
                <w:pPr>
                  <w:pStyle w:val="Kontaktinformasjon"/>
                  <w:rPr>
                    <w:rStyle w:val="Sterk"/>
                    <w:b w:val="0"/>
                    <w:noProof/>
                    <w:lang w:val="nb-NO"/>
                  </w:rPr>
                </w:pPr>
                <w:r>
                  <w:rPr>
                    <w:rStyle w:val="Sterk"/>
                    <w:b w:val="0"/>
                    <w:noProof/>
                    <w:lang w:val="nb-NO"/>
                  </w:rPr>
                  <w:t>Vi er forhandlere av sitronsåpe</w:t>
                </w:r>
                <w:r w:rsidR="000949D1">
                  <w:rPr>
                    <w:rStyle w:val="Sterk"/>
                    <w:b w:val="0"/>
                    <w:noProof/>
                    <w:lang w:val="nb-NO"/>
                  </w:rPr>
                  <w:t xml:space="preserve"> fra På Stell.      </w:t>
                </w:r>
                <w:r w:rsidR="00B906B1">
                  <w:rPr>
                    <w:rStyle w:val="Sterk"/>
                    <w:b w:val="0"/>
                    <w:noProof/>
                    <w:lang w:val="nb-NO"/>
                  </w:rPr>
                  <w:t xml:space="preserve">For </w:t>
                </w:r>
                <w:r w:rsidR="000949D1">
                  <w:rPr>
                    <w:rStyle w:val="Sterk"/>
                    <w:b w:val="0"/>
                    <w:noProof/>
                    <w:lang w:val="nb-NO"/>
                  </w:rPr>
                  <w:t xml:space="preserve">mer info. </w:t>
                </w:r>
                <w:r w:rsidR="00745C56">
                  <w:rPr>
                    <w:rStyle w:val="Sterk"/>
                    <w:b w:val="0"/>
                    <w:noProof/>
                    <w:lang w:val="nb-NO"/>
                  </w:rPr>
                  <w:t xml:space="preserve">og </w:t>
                </w:r>
                <w:r w:rsidR="00B906B1">
                  <w:rPr>
                    <w:rStyle w:val="Sterk"/>
                    <w:b w:val="0"/>
                    <w:noProof/>
                    <w:lang w:val="nb-NO"/>
                  </w:rPr>
                  <w:t xml:space="preserve">flere vaskeråd: </w:t>
                </w:r>
                <w:r w:rsidR="000949D1">
                  <w:rPr>
                    <w:rStyle w:val="Sterk"/>
                    <w:b w:val="0"/>
                    <w:noProof/>
                    <w:lang w:val="nb-NO"/>
                  </w:rPr>
                  <w:t>www.paastell.no</w:t>
                </w:r>
              </w:p>
            </w:sdtContent>
          </w:sdt>
          <w:p w14:paraId="23E3E109" w14:textId="77777777" w:rsidR="000F24C8" w:rsidRPr="000F24C8" w:rsidRDefault="000F24C8" w:rsidP="000F24C8">
            <w:pPr>
              <w:rPr>
                <w:lang w:val="nb-NO"/>
              </w:rPr>
            </w:pPr>
          </w:p>
          <w:p w14:paraId="23E3E10A" w14:textId="77777777" w:rsidR="000F24C8" w:rsidRPr="000F24C8" w:rsidRDefault="000F24C8" w:rsidP="000F24C8">
            <w:pPr>
              <w:rPr>
                <w:lang w:val="nb-NO"/>
              </w:rPr>
            </w:pPr>
            <w:r>
              <w:rPr>
                <w:noProof/>
                <w:lang w:val="nb-NO" w:eastAsia="nb-NO"/>
              </w:rPr>
              <w:drawing>
                <wp:inline distT="0" distB="0" distL="0" distR="0" wp14:anchorId="23E3E121" wp14:editId="23E3E122">
                  <wp:extent cx="2558415" cy="777875"/>
                  <wp:effectExtent l="0" t="0" r="0" b="3175"/>
                  <wp:docPr id="6" name="Bild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LOGO HUSFLIDEN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415" cy="77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E3E10B" w14:textId="77777777" w:rsidR="00D418B9" w:rsidRPr="00817542" w:rsidRDefault="00D418B9" w:rsidP="004C32A7">
            <w:pPr>
              <w:pStyle w:val="Kontaktinformasjon"/>
              <w:rPr>
                <w:noProof/>
                <w:lang w:val="nb-NO"/>
              </w:rPr>
            </w:pPr>
          </w:p>
          <w:p w14:paraId="23E3E10C" w14:textId="4FE85AD2" w:rsidR="00D418B9" w:rsidRPr="00817542" w:rsidRDefault="00177BBB" w:rsidP="000F24C8">
            <w:pPr>
              <w:pStyle w:val="Nettadresse"/>
              <w:spacing w:after="160"/>
              <w:rPr>
                <w:noProof/>
                <w:lang w:val="nb-NO"/>
              </w:rPr>
            </w:pPr>
            <w:r>
              <w:rPr>
                <w:noProof/>
                <w:lang w:val="nb-NO"/>
              </w:rPr>
              <w:drawing>
                <wp:inline distT="0" distB="0" distL="0" distR="0" wp14:anchorId="1FF11165" wp14:editId="7C128C48">
                  <wp:extent cx="2558415" cy="2558415"/>
                  <wp:effectExtent l="0" t="0" r="0" b="0"/>
                  <wp:docPr id="16" name="Bild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Bilde 1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415" cy="255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18B9" w:rsidRPr="00C85EA9" w14:paraId="23E3E112" w14:textId="77777777" w:rsidTr="00302472">
        <w:trPr>
          <w:trHeight w:hRule="exact" w:val="80"/>
        </w:trPr>
        <w:tc>
          <w:tcPr>
            <w:tcW w:w="5041" w:type="dxa"/>
          </w:tcPr>
          <w:p w14:paraId="23E3E10E" w14:textId="77777777" w:rsidR="00D418B9" w:rsidRPr="00817542" w:rsidRDefault="00D418B9">
            <w:pPr>
              <w:spacing w:after="160"/>
              <w:rPr>
                <w:noProof/>
                <w:lang w:val="nb-NO"/>
              </w:rPr>
            </w:pPr>
          </w:p>
        </w:tc>
        <w:tc>
          <w:tcPr>
            <w:tcW w:w="4465" w:type="dxa"/>
          </w:tcPr>
          <w:p w14:paraId="23E3E10F" w14:textId="77777777" w:rsidR="00D418B9" w:rsidRPr="00817542" w:rsidRDefault="00D418B9">
            <w:pPr>
              <w:spacing w:after="160"/>
              <w:rPr>
                <w:noProof/>
                <w:lang w:val="nb-NO"/>
              </w:rPr>
            </w:pPr>
          </w:p>
        </w:tc>
        <w:tc>
          <w:tcPr>
            <w:tcW w:w="865" w:type="dxa"/>
          </w:tcPr>
          <w:p w14:paraId="23E3E110" w14:textId="77777777" w:rsidR="00D418B9" w:rsidRPr="00817542" w:rsidRDefault="00D418B9">
            <w:pPr>
              <w:spacing w:after="160"/>
              <w:rPr>
                <w:noProof/>
                <w:lang w:val="nb-NO"/>
              </w:rPr>
            </w:pPr>
          </w:p>
        </w:tc>
        <w:tc>
          <w:tcPr>
            <w:tcW w:w="4029" w:type="dxa"/>
          </w:tcPr>
          <w:p w14:paraId="23E3E111" w14:textId="77777777" w:rsidR="00D418B9" w:rsidRPr="00817542" w:rsidRDefault="00D418B9">
            <w:pPr>
              <w:spacing w:after="160"/>
              <w:rPr>
                <w:noProof/>
                <w:lang w:val="nb-NO"/>
              </w:rPr>
            </w:pPr>
          </w:p>
        </w:tc>
      </w:tr>
      <w:tr w:rsidR="00D418B9" w:rsidRPr="00C85EA9" w14:paraId="23E3E117" w14:textId="77777777">
        <w:trPr>
          <w:trHeight w:hRule="exact" w:val="216"/>
        </w:trPr>
        <w:tc>
          <w:tcPr>
            <w:tcW w:w="5041" w:type="dxa"/>
            <w:shd w:val="clear" w:color="auto" w:fill="74CBC8" w:themeFill="accent1"/>
          </w:tcPr>
          <w:p w14:paraId="23E3E113" w14:textId="77777777" w:rsidR="00D418B9" w:rsidRPr="00817542" w:rsidRDefault="00D418B9">
            <w:pPr>
              <w:spacing w:after="160"/>
              <w:rPr>
                <w:noProof/>
                <w:lang w:val="nb-NO"/>
              </w:rPr>
            </w:pPr>
          </w:p>
        </w:tc>
        <w:tc>
          <w:tcPr>
            <w:tcW w:w="4465" w:type="dxa"/>
            <w:shd w:val="clear" w:color="auto" w:fill="74CBC8" w:themeFill="accent1"/>
          </w:tcPr>
          <w:p w14:paraId="23E3E114" w14:textId="77777777" w:rsidR="00D418B9" w:rsidRPr="00817542" w:rsidRDefault="00D418B9">
            <w:pPr>
              <w:spacing w:after="160"/>
              <w:rPr>
                <w:noProof/>
                <w:lang w:val="nb-NO"/>
              </w:rPr>
            </w:pPr>
          </w:p>
        </w:tc>
        <w:tc>
          <w:tcPr>
            <w:tcW w:w="865" w:type="dxa"/>
            <w:shd w:val="clear" w:color="auto" w:fill="74CBC8" w:themeFill="accent1"/>
          </w:tcPr>
          <w:p w14:paraId="23E3E115" w14:textId="77777777" w:rsidR="00D418B9" w:rsidRPr="00817542" w:rsidRDefault="00D418B9">
            <w:pPr>
              <w:spacing w:after="160"/>
              <w:rPr>
                <w:noProof/>
                <w:lang w:val="nb-NO"/>
              </w:rPr>
            </w:pPr>
          </w:p>
        </w:tc>
        <w:tc>
          <w:tcPr>
            <w:tcW w:w="4029" w:type="dxa"/>
            <w:shd w:val="clear" w:color="auto" w:fill="74CBC8" w:themeFill="accent1"/>
          </w:tcPr>
          <w:p w14:paraId="23E3E116" w14:textId="77777777" w:rsidR="00D418B9" w:rsidRPr="00817542" w:rsidRDefault="00D418B9">
            <w:pPr>
              <w:spacing w:after="160"/>
              <w:rPr>
                <w:noProof/>
                <w:lang w:val="nb-NO"/>
              </w:rPr>
            </w:pPr>
          </w:p>
        </w:tc>
      </w:tr>
    </w:tbl>
    <w:p w14:paraId="23E3E118" w14:textId="77777777" w:rsidR="00D418B9" w:rsidRPr="00817542" w:rsidRDefault="005F6EC2">
      <w:pPr>
        <w:rPr>
          <w:noProof/>
          <w:lang w:val="nb-NO"/>
        </w:rPr>
      </w:pPr>
      <w:r w:rsidRPr="00817542">
        <w:rPr>
          <w:noProof/>
          <w:lang w:val="nb-NO" w:eastAsia="nb-NO"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23E3E123" wp14:editId="23E3E124">
                <wp:simplePos x="0" y="0"/>
                <wp:positionH relativeFrom="column">
                  <wp:posOffset>2924175</wp:posOffset>
                </wp:positionH>
                <wp:positionV relativeFrom="page">
                  <wp:align>top</wp:align>
                </wp:positionV>
                <wp:extent cx="3383280" cy="7772400"/>
                <wp:effectExtent l="0" t="0" r="26670" b="19050"/>
                <wp:wrapNone/>
                <wp:docPr id="9" name="Gruppe 9" descr="Brettelinjer. Slett før utskrift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83280" cy="7772400"/>
                          <a:chOff x="0" y="0"/>
                          <a:chExt cx="3381375" cy="7772400"/>
                        </a:xfrm>
                      </wpg:grpSpPr>
                      <wps:wsp>
                        <wps:cNvPr id="4" name="Rett linje 4"/>
                        <wps:cNvCnPr/>
                        <wps:spPr>
                          <a:xfrm>
                            <a:off x="3381375" y="0"/>
                            <a:ext cx="0" cy="777240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" name="Rett linje 5"/>
                        <wps:cNvCnPr/>
                        <wps:spPr>
                          <a:xfrm>
                            <a:off x="0" y="0"/>
                            <a:ext cx="0" cy="777240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41C38FE" id="Gruppe 9" o:spid="_x0000_s1026" alt="Brettelinjer. Slett før utskrift." style="position:absolute;margin-left:230.25pt;margin-top:0;width:266.4pt;height:612pt;z-index:-251651072;mso-position-vertical:top;mso-position-vertical-relative:page;mso-width-relative:margin" coordsize="33813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">
                <v:line id="Rett linje 4" o:spid="_x0000_s1027" style="position:absolute;visibility:visible;mso-wrap-style:square" from="33813,0" to="33813,777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NSu8QAAADaAAAADwAAAGRycy9kb3ducmV2LnhtbESPT2vCQBTE70K/w/IK3uqmoqJpNlIF&#10;g6V68N/9kX1N0mbfhuxq4rfvFgoeh5n5DZMse1OLG7WusqzgdRSBIM6trrhQcD5tXuYgnEfWWFsm&#10;BXdysEyfBgnG2nZ8oNvRFyJA2MWooPS+iaV0eUkG3cg2xMH7sq1BH2RbSN1iF+CmluMomkmDFYeF&#10;Ehtal5T/HK9GweYD95/TbjW7ZLv1IZvmi+t3ppUaPvfvbyA89f4R/m9vtYIJ/F0JN0Cm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k1K7xAAAANoAAAAPAAAAAAAAAAAA&#10;AAAAAKECAABkcnMvZG93bnJldi54bWxQSwUGAAAAAAQABAD5AAAAkgMAAAAA&#10;" strokecolor="#d8d8d8 [2732]" strokeweight=".5pt">
                  <v:stroke joinstyle="miter"/>
                </v:line>
                <v:line id="Rett linje 5" o:spid="_x0000_s1028" style="position:absolute;visibility:visible;mso-wrap-style:square" from="0,0" to="0,777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9/3IMQAAADaAAAADwAAAGRycy9kb3ducmV2LnhtbESPT2vCQBTE74V+h+UJ3nSjEGljNtIK&#10;hpa2B//dH9lnEpt9G7Krid/eLQg9DjPzGyZdDaYRV+pcbVnBbBqBIC6srrlUcNhvJi8gnEfW2Fgm&#10;BTdysMqen1JMtO15S9edL0WAsEtQQeV9m0jpiooMuqltiYN3sp1BH2RXSt1hH+CmkfMoWkiDNYeF&#10;CltaV1T87i5GweYTf77i/n1xzL/X2zwuXi/nXCs1Hg1vSxCeBv8ffrQ/tIIY/q6EGyCzO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33/cgxAAAANoAAAAPAAAAAAAAAAAA&#10;AAAAAKECAABkcnMvZG93bnJldi54bWxQSwUGAAAAAAQABAD5AAAAkgMAAAAA&#10;" strokecolor="#d8d8d8 [2732]" strokeweight=".5pt">
                  <v:stroke joinstyle="miter"/>
                </v:line>
                <w10:wrap anchory="page"/>
              </v:group>
            </w:pict>
          </mc:Fallback>
        </mc:AlternateContent>
      </w:r>
    </w:p>
    <w:sectPr w:rsidR="00D418B9" w:rsidRPr="00817542">
      <w:pgSz w:w="15840" w:h="12240" w:orient="landscape"/>
      <w:pgMar w:top="720" w:right="720" w:bottom="432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DA020D" w14:textId="77777777" w:rsidR="00AA5606" w:rsidRDefault="00AA5606" w:rsidP="00724A03">
      <w:pPr>
        <w:spacing w:after="0" w:line="240" w:lineRule="auto"/>
      </w:pPr>
      <w:r>
        <w:separator/>
      </w:r>
    </w:p>
  </w:endnote>
  <w:endnote w:type="continuationSeparator" w:id="0">
    <w:p w14:paraId="4A4AE12D" w14:textId="77777777" w:rsidR="00AA5606" w:rsidRDefault="00AA5606" w:rsidP="00724A0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AB4A6C" w14:textId="77777777" w:rsidR="00AA5606" w:rsidRDefault="00AA5606" w:rsidP="00724A03">
      <w:pPr>
        <w:spacing w:after="0" w:line="240" w:lineRule="auto"/>
      </w:pPr>
      <w:r>
        <w:separator/>
      </w:r>
    </w:p>
  </w:footnote>
  <w:footnote w:type="continuationSeparator" w:id="0">
    <w:p w14:paraId="48C827BF" w14:textId="77777777" w:rsidR="00AA5606" w:rsidRDefault="00AA5606" w:rsidP="00724A0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DCEE5190"/>
    <w:lvl w:ilvl="0">
      <w:start w:val="1"/>
      <w:numFmt w:val="bullet"/>
      <w:pStyle w:val="Punktliste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color w:val="74CBC8" w:themeColor="accent1"/>
      </w:rPr>
    </w:lvl>
  </w:abstractNum>
  <w:abstractNum w:abstractNumId="1" w15:restartNumberingAfterBreak="0">
    <w:nsid w:val="20C43F92"/>
    <w:multiLevelType w:val="hybridMultilevel"/>
    <w:tmpl w:val="2EF24E2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D484DC6"/>
    <w:multiLevelType w:val="hybridMultilevel"/>
    <w:tmpl w:val="BF8836BA"/>
    <w:lvl w:ilvl="0" w:tplc="0414000F">
      <w:start w:val="1"/>
      <w:numFmt w:val="decimal"/>
      <w:lvlText w:val="%1."/>
      <w:lvlJc w:val="left"/>
      <w:pPr>
        <w:ind w:left="720" w:hanging="360"/>
      </w:p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D0D4DE3"/>
    <w:multiLevelType w:val="hybridMultilevel"/>
    <w:tmpl w:val="AE2A3622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86477921">
    <w:abstractNumId w:val="0"/>
  </w:num>
  <w:num w:numId="2" w16cid:durableId="1545630350">
    <w:abstractNumId w:val="0"/>
    <w:lvlOverride w:ilvl="0">
      <w:startOverride w:val="1"/>
    </w:lvlOverride>
  </w:num>
  <w:num w:numId="3" w16cid:durableId="927419310">
    <w:abstractNumId w:val="0"/>
    <w:lvlOverride w:ilvl="0">
      <w:startOverride w:val="1"/>
    </w:lvlOverride>
  </w:num>
  <w:num w:numId="4" w16cid:durableId="10959072">
    <w:abstractNumId w:val="2"/>
  </w:num>
  <w:num w:numId="5" w16cid:durableId="1245458842">
    <w:abstractNumId w:val="3"/>
  </w:num>
  <w:num w:numId="6" w16cid:durableId="50220358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762F0"/>
    <w:rsid w:val="00091D21"/>
    <w:rsid w:val="000949D1"/>
    <w:rsid w:val="000E0DFF"/>
    <w:rsid w:val="000F24C8"/>
    <w:rsid w:val="00112C6F"/>
    <w:rsid w:val="00120162"/>
    <w:rsid w:val="00166DB9"/>
    <w:rsid w:val="00177BBB"/>
    <w:rsid w:val="0020434D"/>
    <w:rsid w:val="002762F0"/>
    <w:rsid w:val="002E3A42"/>
    <w:rsid w:val="00302472"/>
    <w:rsid w:val="00305AEC"/>
    <w:rsid w:val="00331052"/>
    <w:rsid w:val="00343753"/>
    <w:rsid w:val="0037745A"/>
    <w:rsid w:val="00386C18"/>
    <w:rsid w:val="003A206A"/>
    <w:rsid w:val="003B4A13"/>
    <w:rsid w:val="004007E0"/>
    <w:rsid w:val="00402C96"/>
    <w:rsid w:val="004573D9"/>
    <w:rsid w:val="004813F8"/>
    <w:rsid w:val="00483AF5"/>
    <w:rsid w:val="004862C3"/>
    <w:rsid w:val="004966CC"/>
    <w:rsid w:val="004A55EA"/>
    <w:rsid w:val="004C32A7"/>
    <w:rsid w:val="004F26B3"/>
    <w:rsid w:val="00531319"/>
    <w:rsid w:val="00561F3A"/>
    <w:rsid w:val="005E042D"/>
    <w:rsid w:val="005E10E7"/>
    <w:rsid w:val="005F6EC2"/>
    <w:rsid w:val="00620396"/>
    <w:rsid w:val="00621EB9"/>
    <w:rsid w:val="00627928"/>
    <w:rsid w:val="00642728"/>
    <w:rsid w:val="006475A2"/>
    <w:rsid w:val="00675961"/>
    <w:rsid w:val="006F025F"/>
    <w:rsid w:val="006F4E8E"/>
    <w:rsid w:val="00701F2B"/>
    <w:rsid w:val="00724A03"/>
    <w:rsid w:val="00724ED6"/>
    <w:rsid w:val="00745C56"/>
    <w:rsid w:val="007D380B"/>
    <w:rsid w:val="0081303D"/>
    <w:rsid w:val="00817542"/>
    <w:rsid w:val="00822E13"/>
    <w:rsid w:val="0083498F"/>
    <w:rsid w:val="00865375"/>
    <w:rsid w:val="008806EC"/>
    <w:rsid w:val="008A4298"/>
    <w:rsid w:val="008D2016"/>
    <w:rsid w:val="008D7FE1"/>
    <w:rsid w:val="008F673C"/>
    <w:rsid w:val="00903E58"/>
    <w:rsid w:val="00997FBA"/>
    <w:rsid w:val="009B7241"/>
    <w:rsid w:val="009C7E98"/>
    <w:rsid w:val="009F6B7C"/>
    <w:rsid w:val="00A13DC3"/>
    <w:rsid w:val="00A46479"/>
    <w:rsid w:val="00AA5606"/>
    <w:rsid w:val="00AA609F"/>
    <w:rsid w:val="00AC1E9A"/>
    <w:rsid w:val="00AC5BCC"/>
    <w:rsid w:val="00AD4810"/>
    <w:rsid w:val="00AF0EE2"/>
    <w:rsid w:val="00B61F8E"/>
    <w:rsid w:val="00B906B1"/>
    <w:rsid w:val="00BC100A"/>
    <w:rsid w:val="00BD06DD"/>
    <w:rsid w:val="00BF146D"/>
    <w:rsid w:val="00C21385"/>
    <w:rsid w:val="00C65CC0"/>
    <w:rsid w:val="00C85EA9"/>
    <w:rsid w:val="00CC017D"/>
    <w:rsid w:val="00CC79B2"/>
    <w:rsid w:val="00CE04DD"/>
    <w:rsid w:val="00D30F9D"/>
    <w:rsid w:val="00D41051"/>
    <w:rsid w:val="00D418B9"/>
    <w:rsid w:val="00D44452"/>
    <w:rsid w:val="00D50178"/>
    <w:rsid w:val="00D51F85"/>
    <w:rsid w:val="00DE42D0"/>
    <w:rsid w:val="00EA0FCB"/>
    <w:rsid w:val="00EC010D"/>
    <w:rsid w:val="00F0586F"/>
    <w:rsid w:val="00F64DEC"/>
    <w:rsid w:val="00F90A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3E3E0AF"/>
  <w15:chartTrackingRefBased/>
  <w15:docId w15:val="{265A246C-E87F-45FF-BB18-6245D84AE0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16"/>
        <w:szCs w:val="16"/>
        <w:lang w:val="en-US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F6EC2"/>
  </w:style>
  <w:style w:type="paragraph" w:styleId="Overskrift1">
    <w:name w:val="heading 1"/>
    <w:basedOn w:val="Normal"/>
    <w:next w:val="Normal"/>
    <w:link w:val="Overskrift1Tegn"/>
    <w:uiPriority w:val="3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74CBC8" w:themeColor="accent1"/>
      <w:sz w:val="30"/>
    </w:rPr>
  </w:style>
  <w:style w:type="paragraph" w:styleId="Overskrift2">
    <w:name w:val="heading 2"/>
    <w:basedOn w:val="Normal"/>
    <w:next w:val="Normal"/>
    <w:link w:val="Overskrift2Tegn"/>
    <w:uiPriority w:val="3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Overskrift3">
    <w:name w:val="heading 3"/>
    <w:basedOn w:val="Normal"/>
    <w:next w:val="Normal"/>
    <w:link w:val="Overskrift3Tegn"/>
    <w:uiPriority w:val="3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74CBC8" w:themeColor="accent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Vertstabell">
    <w:name w:val="Vertstabell"/>
    <w:basedOn w:val="Vanligtabell"/>
    <w:uiPriority w:val="99"/>
    <w:pPr>
      <w:spacing w:after="0"/>
    </w:pPr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Bobletekst">
    <w:name w:val="Balloon Text"/>
    <w:basedOn w:val="Normal"/>
    <w:link w:val="BobletekstTegn"/>
    <w:uiPriority w:val="99"/>
    <w:semiHidden/>
    <w:unhideWhenUsed/>
    <w:pPr>
      <w:spacing w:after="0"/>
    </w:pPr>
    <w:rPr>
      <w:rFonts w:ascii="Segoe UI" w:hAnsi="Segoe UI" w:cs="Segoe UI"/>
      <w:sz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Pr>
      <w:rFonts w:ascii="Segoe UI" w:hAnsi="Segoe UI" w:cs="Segoe UI"/>
      <w:sz w:val="18"/>
    </w:rPr>
  </w:style>
  <w:style w:type="paragraph" w:customStyle="1" w:styleId="Blokkoverskrift">
    <w:name w:val="Blokkoverskrift"/>
    <w:basedOn w:val="Normal"/>
    <w:uiPriority w:val="1"/>
    <w:qFormat/>
    <w:pPr>
      <w:spacing w:before="98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</w:rPr>
  </w:style>
  <w:style w:type="paragraph" w:styleId="Blokktekst">
    <w:name w:val="Block Text"/>
    <w:basedOn w:val="Normal"/>
    <w:uiPriority w:val="1"/>
    <w:unhideWhenUsed/>
    <w:qFormat/>
    <w:pPr>
      <w:spacing w:line="252" w:lineRule="auto"/>
      <w:ind w:left="504" w:right="504"/>
    </w:pPr>
    <w:rPr>
      <w:color w:val="FFFFFF" w:themeColor="background1"/>
      <w:sz w:val="20"/>
    </w:rPr>
  </w:style>
  <w:style w:type="character" w:styleId="Plassholdertekst">
    <w:name w:val="Placeholder Text"/>
    <w:basedOn w:val="Standardskriftforavsnitt"/>
    <w:uiPriority w:val="99"/>
    <w:semiHidden/>
    <w:rPr>
      <w:color w:val="808080"/>
    </w:rPr>
  </w:style>
  <w:style w:type="paragraph" w:customStyle="1" w:styleId="Mottaker">
    <w:name w:val="Mottaker"/>
    <w:basedOn w:val="Normal"/>
    <w:uiPriority w:val="1"/>
    <w:qFormat/>
    <w:pPr>
      <w:spacing w:before="1440" w:after="0" w:line="288" w:lineRule="auto"/>
      <w:contextualSpacing/>
    </w:pPr>
    <w:rPr>
      <w:color w:val="595959" w:themeColor="text1" w:themeTint="A6"/>
      <w:sz w:val="18"/>
    </w:rPr>
  </w:style>
  <w:style w:type="paragraph" w:customStyle="1" w:styleId="Returadresse">
    <w:name w:val="Returadresse"/>
    <w:basedOn w:val="Normal"/>
    <w:uiPriority w:val="1"/>
    <w:qFormat/>
    <w:pPr>
      <w:spacing w:after="0" w:line="288" w:lineRule="auto"/>
    </w:pPr>
    <w:rPr>
      <w:color w:val="595959" w:themeColor="text1" w:themeTint="A6"/>
      <w:sz w:val="18"/>
    </w:rPr>
  </w:style>
  <w:style w:type="character" w:styleId="Sterk">
    <w:name w:val="Strong"/>
    <w:basedOn w:val="Standardskriftforavsnitt"/>
    <w:uiPriority w:val="22"/>
    <w:qFormat/>
    <w:rPr>
      <w:b/>
      <w:bCs/>
    </w:rPr>
  </w:style>
  <w:style w:type="paragraph" w:styleId="Tittel">
    <w:name w:val="Title"/>
    <w:basedOn w:val="Normal"/>
    <w:next w:val="Normal"/>
    <w:link w:val="TittelTegn"/>
    <w:uiPriority w:val="1"/>
    <w:qFormat/>
    <w:pPr>
      <w:spacing w:after="60" w:line="228" w:lineRule="auto"/>
      <w:contextualSpacing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TittelTegn">
    <w:name w:val="Tittel Tegn"/>
    <w:basedOn w:val="Standardskriftforavsnitt"/>
    <w:link w:val="Tittel"/>
    <w:uiPriority w:val="1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Undertittel">
    <w:name w:val="Subtitle"/>
    <w:basedOn w:val="Normal"/>
    <w:next w:val="Normal"/>
    <w:link w:val="UndertittelTegn"/>
    <w:uiPriority w:val="2"/>
    <w:qFormat/>
    <w:pPr>
      <w:numPr>
        <w:ilvl w:val="1"/>
      </w:numPr>
      <w:spacing w:after="0"/>
    </w:pPr>
    <w:rPr>
      <w:color w:val="74CBC8" w:themeColor="accent1"/>
    </w:rPr>
  </w:style>
  <w:style w:type="character" w:customStyle="1" w:styleId="UndertittelTegn">
    <w:name w:val="Undertittel Tegn"/>
    <w:basedOn w:val="Standardskriftforavsnitt"/>
    <w:link w:val="Undertittel"/>
    <w:uiPriority w:val="2"/>
    <w:rPr>
      <w:color w:val="74CBC8" w:themeColor="accent1"/>
    </w:rPr>
  </w:style>
  <w:style w:type="character" w:customStyle="1" w:styleId="Overskrift1Tegn">
    <w:name w:val="Overskrift 1 Tegn"/>
    <w:basedOn w:val="Standardskriftforavsnitt"/>
    <w:link w:val="Overskrift1"/>
    <w:uiPriority w:val="3"/>
    <w:rPr>
      <w:rFonts w:asciiTheme="majorHAnsi" w:eastAsiaTheme="majorEastAsia" w:hAnsiTheme="majorHAnsi" w:cstheme="majorBidi"/>
      <w:color w:val="74CBC8" w:themeColor="accent1"/>
      <w:sz w:val="30"/>
    </w:rPr>
  </w:style>
  <w:style w:type="character" w:customStyle="1" w:styleId="Overskrift2Tegn">
    <w:name w:val="Overskrift 2 Tegn"/>
    <w:basedOn w:val="Standardskriftforavsnitt"/>
    <w:link w:val="Overskrift2"/>
    <w:uiPriority w:val="3"/>
    <w:rPr>
      <w:rFonts w:asciiTheme="majorHAnsi" w:eastAsiaTheme="majorEastAsia" w:hAnsiTheme="majorHAnsi" w:cstheme="majorBidi"/>
      <w:b/>
      <w:bCs/>
    </w:rPr>
  </w:style>
  <w:style w:type="paragraph" w:styleId="Sitat">
    <w:name w:val="Quote"/>
    <w:basedOn w:val="Normal"/>
    <w:next w:val="Normal"/>
    <w:link w:val="SitatTegn"/>
    <w:uiPriority w:val="3"/>
    <w:unhideWhenUsed/>
    <w:qFormat/>
    <w:pPr>
      <w:spacing w:before="480" w:after="480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22"/>
    </w:rPr>
  </w:style>
  <w:style w:type="character" w:customStyle="1" w:styleId="SitatTegn">
    <w:name w:val="Sitat Tegn"/>
    <w:basedOn w:val="Standardskriftforavsnitt"/>
    <w:link w:val="Sitat"/>
    <w:uiPriority w:val="3"/>
    <w:rPr>
      <w:rFonts w:asciiTheme="majorHAnsi" w:eastAsiaTheme="majorEastAsia" w:hAnsiTheme="majorHAnsi" w:cstheme="majorBidi"/>
      <w:color w:val="FFFFFF" w:themeColor="background1"/>
      <w:sz w:val="22"/>
    </w:rPr>
  </w:style>
  <w:style w:type="paragraph" w:styleId="Punktliste">
    <w:name w:val="List Bullet"/>
    <w:basedOn w:val="Normal"/>
    <w:uiPriority w:val="3"/>
    <w:unhideWhenUsed/>
    <w:qFormat/>
    <w:pPr>
      <w:numPr>
        <w:numId w:val="1"/>
      </w:numPr>
      <w:spacing w:after="120"/>
    </w:pPr>
    <w:rPr>
      <w:color w:val="323232" w:themeColor="text2"/>
    </w:rPr>
  </w:style>
  <w:style w:type="paragraph" w:customStyle="1" w:styleId="Kontaktinformasjon">
    <w:name w:val="Kontaktinformasjon"/>
    <w:basedOn w:val="Normal"/>
    <w:uiPriority w:val="4"/>
    <w:qFormat/>
    <w:pPr>
      <w:spacing w:after="0"/>
    </w:pPr>
  </w:style>
  <w:style w:type="paragraph" w:customStyle="1" w:styleId="Nettadresse">
    <w:name w:val="Nettadresse"/>
    <w:basedOn w:val="Normal"/>
    <w:uiPriority w:val="4"/>
    <w:qFormat/>
    <w:pPr>
      <w:spacing w:before="120"/>
    </w:pPr>
    <w:rPr>
      <w:color w:val="74CBC8" w:themeColor="accent1"/>
    </w:rPr>
  </w:style>
  <w:style w:type="character" w:customStyle="1" w:styleId="Overskrift3Tegn">
    <w:name w:val="Overskrift 3 Tegn"/>
    <w:basedOn w:val="Standardskriftforavsnitt"/>
    <w:link w:val="Overskrift3"/>
    <w:uiPriority w:val="3"/>
    <w:semiHidden/>
    <w:rPr>
      <w:rFonts w:asciiTheme="majorHAnsi" w:eastAsiaTheme="majorEastAsia" w:hAnsiTheme="majorHAnsi" w:cstheme="majorBidi"/>
      <w:b/>
      <w:bCs/>
      <w:color w:val="74CBC8" w:themeColor="accent1"/>
    </w:rPr>
  </w:style>
  <w:style w:type="paragraph" w:styleId="Topptekst">
    <w:name w:val="header"/>
    <w:basedOn w:val="Normal"/>
    <w:link w:val="TopptekstTegn"/>
    <w:uiPriority w:val="99"/>
    <w:unhideWhenUsed/>
    <w:rsid w:val="00724A0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724A03"/>
  </w:style>
  <w:style w:type="paragraph" w:styleId="Bunntekst">
    <w:name w:val="footer"/>
    <w:basedOn w:val="Normal"/>
    <w:link w:val="BunntekstTegn"/>
    <w:uiPriority w:val="99"/>
    <w:unhideWhenUsed/>
    <w:rsid w:val="00724A0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724A03"/>
  </w:style>
  <w:style w:type="paragraph" w:styleId="Listeavsnitt">
    <w:name w:val="List Paragraph"/>
    <w:basedOn w:val="Normal"/>
    <w:uiPriority w:val="34"/>
    <w:unhideWhenUsed/>
    <w:qFormat/>
    <w:rsid w:val="000E0DF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image" Target="media/image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ier\AppData\Roaming\Microsoft\Templates\Brosjyr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DF78ABA835194B4C8A55FACA27A8640B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BB0773C7-BC5D-408C-BB7C-08C8CD15B4AE}"/>
      </w:docPartPr>
      <w:docPartBody>
        <w:p w:rsidR="00633282" w:rsidRDefault="00D960C6" w:rsidP="00D960C6">
          <w:pPr>
            <w:pStyle w:val="DF78ABA835194B4C8A55FACA27A8640B"/>
          </w:pPr>
          <w:r w:rsidRPr="00817542">
            <w:rPr>
              <w:rStyle w:val="Sterk"/>
              <w:rFonts w:ascii="Verdana" w:hAnsi="Verdana"/>
              <w:noProof/>
              <w:color w:val="595959"/>
            </w:rPr>
            <w:t>[Firmanavn]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60C6"/>
    <w:rsid w:val="000F3AA3"/>
    <w:rsid w:val="00123547"/>
    <w:rsid w:val="0052572F"/>
    <w:rsid w:val="00633282"/>
    <w:rsid w:val="00AC5558"/>
    <w:rsid w:val="00D960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nb-NO" w:eastAsia="nb-NO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styleId="Sterk">
    <w:name w:val="Strong"/>
    <w:basedOn w:val="Standardskriftforavsnitt"/>
    <w:uiPriority w:val="22"/>
    <w:qFormat/>
    <w:rsid w:val="00D960C6"/>
    <w:rPr>
      <w:b/>
      <w:bCs/>
    </w:rPr>
  </w:style>
  <w:style w:type="paragraph" w:customStyle="1" w:styleId="DF78ABA835194B4C8A55FACA27A8640B">
    <w:name w:val="DF78ABA835194B4C8A55FACA27A8640B"/>
    <w:rsid w:val="00D960C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5ACBDAC7-FE90-4444-9478-16D218CEA92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C07A8CB-267B-43CE-8A53-582BDE49520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Brosjyre</Template>
  <TotalTime>304</TotalTime>
  <Pages>3</Pages>
  <Words>278</Words>
  <Characters>1477</Characters>
  <Application>Microsoft Office Word</Application>
  <DocSecurity>0</DocSecurity>
  <Lines>12</Lines>
  <Paragraphs>3</Paragraphs>
  <ScaleCrop>false</ScaleCrop>
  <HeadingPairs>
    <vt:vector size="4" baseType="variant">
      <vt:variant>
        <vt:lpstr>Tittel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Vi er forhandlere av sitronsåpe fra På Stell.      For mer info. og flere vaskeråd: www.paastell.no</Company>
  <LinksUpToDate>false</LinksUpToDate>
  <CharactersWithSpaces>1752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Eier</dc:creator>
  <cp:keywords/>
  <cp:lastModifiedBy>Husfliden Surnadal AS</cp:lastModifiedBy>
  <cp:revision>64</cp:revision>
  <cp:lastPrinted>2015-10-02T13:41:00Z</cp:lastPrinted>
  <dcterms:created xsi:type="dcterms:W3CDTF">2015-08-21T14:01:00Z</dcterms:created>
  <dcterms:modified xsi:type="dcterms:W3CDTF">2022-07-26T12:02:00Z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</Properties>
</file>